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6AD" w:rsidRDefault="00A85BBD" w:rsidP="00CA06AD">
      <w:pPr>
        <w:jc w:val="both"/>
        <w:rPr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2720340</wp:posOffset>
            </wp:positionH>
            <wp:positionV relativeFrom="paragraph">
              <wp:posOffset>-418465</wp:posOffset>
            </wp:positionV>
            <wp:extent cx="514350" cy="617220"/>
            <wp:effectExtent l="0" t="0" r="0" b="0"/>
            <wp:wrapSquare wrapText="right"/>
            <wp:docPr id="4" name="Рисунок 4" descr="Gerb-kar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-karg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17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A06AD" w:rsidRDefault="00CA06AD" w:rsidP="00CA06AD">
      <w:pPr>
        <w:jc w:val="both"/>
        <w:rPr>
          <w:sz w:val="20"/>
          <w:szCs w:val="20"/>
        </w:rPr>
      </w:pPr>
    </w:p>
    <w:p w:rsidR="00CA06AD" w:rsidRDefault="00CA06AD" w:rsidP="00CA06AD">
      <w:pPr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АДМИНИСТРАЦИЯ ГОРОДА КАРГАТА</w:t>
      </w:r>
    </w:p>
    <w:p w:rsidR="00CA06AD" w:rsidRDefault="00CA06AD" w:rsidP="00CA06AD">
      <w:pPr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Каргатского района Новосибирской области</w:t>
      </w:r>
    </w:p>
    <w:tbl>
      <w:tblPr>
        <w:tblpPr w:leftFromText="180" w:rightFromText="180" w:vertAnchor="text" w:horzAnchor="margin" w:tblpY="193"/>
        <w:tblW w:w="10046" w:type="dxa"/>
        <w:tblBorders>
          <w:top w:val="thinThickSmallGap" w:sz="24" w:space="0" w:color="auto"/>
        </w:tblBorders>
        <w:tblLook w:val="0000" w:firstRow="0" w:lastRow="0" w:firstColumn="0" w:lastColumn="0" w:noHBand="0" w:noVBand="0"/>
      </w:tblPr>
      <w:tblGrid>
        <w:gridCol w:w="10046"/>
      </w:tblGrid>
      <w:tr w:rsidR="00CA06AD" w:rsidTr="00541C83">
        <w:trPr>
          <w:trHeight w:val="83"/>
        </w:trPr>
        <w:tc>
          <w:tcPr>
            <w:tcW w:w="10046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CA06AD" w:rsidRDefault="00CA06AD" w:rsidP="00541C83"/>
        </w:tc>
      </w:tr>
    </w:tbl>
    <w:p w:rsidR="00CA06AD" w:rsidRDefault="00CA06AD" w:rsidP="00CA06AD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ПОСТАНОВЛЕНИЕ</w:t>
      </w:r>
    </w:p>
    <w:p w:rsidR="00CA06AD" w:rsidRDefault="00CA06AD" w:rsidP="00CA06AD">
      <w:pPr>
        <w:tabs>
          <w:tab w:val="left" w:pos="3960"/>
        </w:tabs>
        <w:jc w:val="center"/>
        <w:rPr>
          <w:u w:val="single"/>
        </w:rPr>
      </w:pPr>
      <w:r>
        <w:t>г. Каргат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914"/>
        <w:gridCol w:w="5742"/>
        <w:gridCol w:w="1915"/>
      </w:tblGrid>
      <w:tr w:rsidR="00CA06AD" w:rsidTr="00541C83">
        <w:trPr>
          <w:trHeight w:val="362"/>
        </w:trPr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06AD" w:rsidRDefault="00CA06AD" w:rsidP="00541C83">
            <w:pPr>
              <w:tabs>
                <w:tab w:val="left" w:pos="3960"/>
              </w:tabs>
            </w:pPr>
          </w:p>
          <w:p w:rsidR="00CA06AD" w:rsidRDefault="00D76EB2" w:rsidP="00541C83">
            <w:pPr>
              <w:tabs>
                <w:tab w:val="left" w:pos="3960"/>
              </w:tabs>
              <w:jc w:val="center"/>
            </w:pPr>
            <w:r>
              <w:t>07.06.2021</w:t>
            </w:r>
          </w:p>
        </w:tc>
        <w:tc>
          <w:tcPr>
            <w:tcW w:w="5742" w:type="dxa"/>
            <w:tcBorders>
              <w:top w:val="nil"/>
              <w:left w:val="nil"/>
              <w:bottom w:val="nil"/>
              <w:right w:val="nil"/>
            </w:tcBorders>
          </w:tcPr>
          <w:p w:rsidR="00CA06AD" w:rsidRDefault="00CA06AD" w:rsidP="00541C83">
            <w:pPr>
              <w:tabs>
                <w:tab w:val="left" w:pos="3960"/>
              </w:tabs>
              <w:rPr>
                <w:u w:val="single"/>
              </w:rPr>
            </w:pP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06AD" w:rsidRDefault="00CA06AD" w:rsidP="00541C83">
            <w:pPr>
              <w:tabs>
                <w:tab w:val="left" w:pos="3960"/>
              </w:tabs>
            </w:pPr>
          </w:p>
          <w:p w:rsidR="00CA06AD" w:rsidRDefault="00CA06AD" w:rsidP="00925DEE">
            <w:pPr>
              <w:tabs>
                <w:tab w:val="left" w:pos="3960"/>
              </w:tabs>
            </w:pPr>
            <w:r>
              <w:t xml:space="preserve">    № </w:t>
            </w:r>
            <w:r w:rsidR="00D76EB2">
              <w:t xml:space="preserve"> 185 </w:t>
            </w:r>
          </w:p>
        </w:tc>
      </w:tr>
    </w:tbl>
    <w:p w:rsidR="00CA06AD" w:rsidRPr="001A19C7" w:rsidRDefault="00CA06AD" w:rsidP="00CA06AD">
      <w:pPr>
        <w:widowControl w:val="0"/>
        <w:autoSpaceDE w:val="0"/>
        <w:autoSpaceDN w:val="0"/>
        <w:adjustRightInd w:val="0"/>
        <w:jc w:val="both"/>
      </w:pPr>
    </w:p>
    <w:p w:rsidR="00CA06AD" w:rsidRPr="001A19C7" w:rsidRDefault="00CA06AD" w:rsidP="00CA06AD">
      <w:pPr>
        <w:widowControl w:val="0"/>
        <w:autoSpaceDE w:val="0"/>
        <w:autoSpaceDN w:val="0"/>
        <w:adjustRightInd w:val="0"/>
        <w:jc w:val="both"/>
      </w:pPr>
    </w:p>
    <w:p w:rsidR="00CA06AD" w:rsidRPr="001A19C7" w:rsidRDefault="00CA06AD" w:rsidP="00CA06AD">
      <w:pPr>
        <w:widowControl w:val="0"/>
        <w:autoSpaceDE w:val="0"/>
        <w:autoSpaceDN w:val="0"/>
        <w:adjustRightInd w:val="0"/>
        <w:jc w:val="both"/>
      </w:pPr>
    </w:p>
    <w:p w:rsidR="007272B1" w:rsidRDefault="007272B1" w:rsidP="00AD6EE0"/>
    <w:p w:rsidR="00AD6EE0" w:rsidRPr="00557ED2" w:rsidRDefault="00AD6EE0" w:rsidP="00AD6EE0">
      <w:r w:rsidRPr="00557ED2">
        <w:t xml:space="preserve">«Об утверждении Программы проведения </w:t>
      </w:r>
    </w:p>
    <w:p w:rsidR="00AD6EE0" w:rsidRPr="00557ED2" w:rsidRDefault="00AD6EE0" w:rsidP="00AD6EE0">
      <w:r w:rsidRPr="00557ED2">
        <w:t>проверки готовно</w:t>
      </w:r>
      <w:r w:rsidR="008439D1">
        <w:t>сти к отопительному периоду 2021-2022</w:t>
      </w:r>
      <w:r w:rsidRPr="00557ED2">
        <w:t xml:space="preserve"> годов» </w:t>
      </w:r>
    </w:p>
    <w:p w:rsidR="00CA06AD" w:rsidRDefault="00CA06AD" w:rsidP="00CA06AD">
      <w:pPr>
        <w:widowControl w:val="0"/>
        <w:autoSpaceDE w:val="0"/>
        <w:autoSpaceDN w:val="0"/>
        <w:adjustRightInd w:val="0"/>
        <w:jc w:val="both"/>
        <w:rPr>
          <w:b/>
          <w:bCs/>
        </w:rPr>
      </w:pPr>
    </w:p>
    <w:p w:rsidR="00CA06AD" w:rsidRDefault="00CA06AD" w:rsidP="00CA06AD">
      <w:pPr>
        <w:widowControl w:val="0"/>
        <w:autoSpaceDE w:val="0"/>
        <w:autoSpaceDN w:val="0"/>
        <w:adjustRightInd w:val="0"/>
        <w:jc w:val="both"/>
        <w:rPr>
          <w:b/>
          <w:bCs/>
        </w:rPr>
      </w:pPr>
    </w:p>
    <w:p w:rsidR="00CA06AD" w:rsidRDefault="00CA06AD" w:rsidP="00CA06AD">
      <w:pPr>
        <w:widowControl w:val="0"/>
        <w:autoSpaceDE w:val="0"/>
        <w:autoSpaceDN w:val="0"/>
        <w:adjustRightInd w:val="0"/>
        <w:jc w:val="both"/>
        <w:rPr>
          <w:b/>
          <w:bCs/>
        </w:rPr>
      </w:pPr>
    </w:p>
    <w:p w:rsidR="007272B1" w:rsidRDefault="00CB3193" w:rsidP="00AD6EE0">
      <w:pPr>
        <w:jc w:val="both"/>
      </w:pPr>
      <w:r>
        <w:t xml:space="preserve">    </w:t>
      </w:r>
      <w:r w:rsidR="00AD6EE0">
        <w:t xml:space="preserve">         </w:t>
      </w:r>
    </w:p>
    <w:p w:rsidR="00AD6EE0" w:rsidRPr="00557ED2" w:rsidRDefault="007272B1" w:rsidP="00AD6EE0">
      <w:pPr>
        <w:jc w:val="both"/>
      </w:pPr>
      <w:r>
        <w:t xml:space="preserve">       </w:t>
      </w:r>
      <w:r w:rsidR="00AD6EE0">
        <w:t xml:space="preserve"> </w:t>
      </w:r>
      <w:r w:rsidR="00AD6EE0" w:rsidRPr="00557ED2">
        <w:t>В соответствии с Федеральным Законом от 27.07.2010 № 190-ФЗ «О теплоснабжении», Правилами оценки готовности к отопительному периоду, утвержденными Приказом Министерства энергетики РФ № 103 от 12.03.2013, Правилами технической эксплуатации тепловых энергоустановок, утвержденными Приказом Министерства энергетики РФ № 115 от 24.03.2003</w:t>
      </w:r>
    </w:p>
    <w:p w:rsidR="00AD6EE0" w:rsidRPr="00557ED2" w:rsidRDefault="00AD6EE0" w:rsidP="00AD6EE0">
      <w:pPr>
        <w:jc w:val="both"/>
      </w:pPr>
      <w:r w:rsidRPr="00557ED2">
        <w:t xml:space="preserve">        </w:t>
      </w:r>
    </w:p>
    <w:p w:rsidR="00AD6EE0" w:rsidRPr="00557ED2" w:rsidRDefault="00AD6EE0" w:rsidP="00AD6EE0">
      <w:pPr>
        <w:jc w:val="both"/>
      </w:pPr>
      <w:r w:rsidRPr="00557ED2">
        <w:t>ПОСТАНОВЛЯЮ:</w:t>
      </w:r>
    </w:p>
    <w:p w:rsidR="00AD6EE0" w:rsidRDefault="00AD6EE0" w:rsidP="00AD6EE0">
      <w:pPr>
        <w:jc w:val="both"/>
      </w:pPr>
    </w:p>
    <w:p w:rsidR="00AD6EE0" w:rsidRPr="00557ED2" w:rsidRDefault="00AD6EE0" w:rsidP="00AD6EE0">
      <w:pPr>
        <w:jc w:val="both"/>
      </w:pPr>
      <w:r w:rsidRPr="00557ED2">
        <w:t>1. Утвердить Программу  проведения проверки готовно</w:t>
      </w:r>
      <w:r w:rsidR="008439D1">
        <w:t>сти к отопительному периоду 2021-2022</w:t>
      </w:r>
      <w:r w:rsidRPr="00557ED2">
        <w:t xml:space="preserve"> годов.</w:t>
      </w:r>
    </w:p>
    <w:p w:rsidR="00AD6EE0" w:rsidRPr="00557ED2" w:rsidRDefault="00AD6EE0" w:rsidP="00AD6EE0">
      <w:pPr>
        <w:jc w:val="both"/>
      </w:pPr>
      <w:r w:rsidRPr="00557ED2">
        <w:t xml:space="preserve">2. </w:t>
      </w:r>
      <w:proofErr w:type="gramStart"/>
      <w:r w:rsidRPr="00557ED2">
        <w:t>Контроль за</w:t>
      </w:r>
      <w:proofErr w:type="gramEnd"/>
      <w:r w:rsidRPr="00557ED2">
        <w:t xml:space="preserve"> исполнением данного постановления оставляю за собой.</w:t>
      </w:r>
    </w:p>
    <w:p w:rsidR="00CA06AD" w:rsidRDefault="00CA06AD" w:rsidP="00AD6EE0">
      <w:pPr>
        <w:widowControl w:val="0"/>
        <w:autoSpaceDE w:val="0"/>
        <w:autoSpaceDN w:val="0"/>
        <w:adjustRightInd w:val="0"/>
        <w:ind w:firstLine="540"/>
        <w:jc w:val="both"/>
      </w:pPr>
    </w:p>
    <w:p w:rsidR="00CA06AD" w:rsidRDefault="00CA06AD" w:rsidP="00CA06AD">
      <w:pPr>
        <w:widowControl w:val="0"/>
        <w:autoSpaceDE w:val="0"/>
        <w:autoSpaceDN w:val="0"/>
        <w:adjustRightInd w:val="0"/>
        <w:jc w:val="both"/>
      </w:pPr>
    </w:p>
    <w:p w:rsidR="00AD6EE0" w:rsidRDefault="00AD6EE0" w:rsidP="00CB3193">
      <w:pPr>
        <w:widowControl w:val="0"/>
        <w:autoSpaceDE w:val="0"/>
        <w:autoSpaceDN w:val="0"/>
        <w:adjustRightInd w:val="0"/>
      </w:pPr>
    </w:p>
    <w:p w:rsidR="00AD6EE0" w:rsidRDefault="00AD6EE0" w:rsidP="00CB3193">
      <w:pPr>
        <w:widowControl w:val="0"/>
        <w:autoSpaceDE w:val="0"/>
        <w:autoSpaceDN w:val="0"/>
        <w:adjustRightInd w:val="0"/>
      </w:pPr>
    </w:p>
    <w:p w:rsidR="007272B1" w:rsidRDefault="007272B1" w:rsidP="00CB3193">
      <w:pPr>
        <w:widowControl w:val="0"/>
        <w:autoSpaceDE w:val="0"/>
        <w:autoSpaceDN w:val="0"/>
        <w:adjustRightInd w:val="0"/>
      </w:pPr>
    </w:p>
    <w:p w:rsidR="007272B1" w:rsidRDefault="007272B1" w:rsidP="00CB3193">
      <w:pPr>
        <w:widowControl w:val="0"/>
        <w:autoSpaceDE w:val="0"/>
        <w:autoSpaceDN w:val="0"/>
        <w:adjustRightInd w:val="0"/>
      </w:pPr>
    </w:p>
    <w:p w:rsidR="007272B1" w:rsidRDefault="007272B1" w:rsidP="00CB3193">
      <w:pPr>
        <w:widowControl w:val="0"/>
        <w:autoSpaceDE w:val="0"/>
        <w:autoSpaceDN w:val="0"/>
        <w:adjustRightInd w:val="0"/>
      </w:pPr>
    </w:p>
    <w:p w:rsidR="00CA06AD" w:rsidRDefault="004A059D" w:rsidP="00CB3193">
      <w:pPr>
        <w:widowControl w:val="0"/>
        <w:autoSpaceDE w:val="0"/>
        <w:autoSpaceDN w:val="0"/>
        <w:adjustRightInd w:val="0"/>
      </w:pPr>
      <w:r>
        <w:t>Глава</w:t>
      </w:r>
      <w:r w:rsidR="00CA06AD">
        <w:t xml:space="preserve"> города Каргата                                                          </w:t>
      </w:r>
      <w:r>
        <w:t xml:space="preserve">                         </w:t>
      </w:r>
      <w:r w:rsidR="0048547B">
        <w:t xml:space="preserve">   В.В. Пономаренко</w:t>
      </w:r>
    </w:p>
    <w:p w:rsidR="001E5486" w:rsidRDefault="004A059D">
      <w:r>
        <w:t xml:space="preserve">    </w:t>
      </w:r>
    </w:p>
    <w:p w:rsidR="00CA06AD" w:rsidRDefault="00CA06AD"/>
    <w:p w:rsidR="00CA06AD" w:rsidRDefault="00CA06AD"/>
    <w:p w:rsidR="00CA06AD" w:rsidRDefault="00CA06AD"/>
    <w:p w:rsidR="00087889" w:rsidRDefault="00087889"/>
    <w:p w:rsidR="00087889" w:rsidRDefault="00087889"/>
    <w:p w:rsidR="00087889" w:rsidRDefault="00087889"/>
    <w:p w:rsidR="00087889" w:rsidRDefault="00087889"/>
    <w:p w:rsidR="00087889" w:rsidRDefault="00087889"/>
    <w:p w:rsidR="00087889" w:rsidRDefault="00087889"/>
    <w:p w:rsidR="00CA06AD" w:rsidRDefault="00CA06AD"/>
    <w:p w:rsidR="00CA06AD" w:rsidRDefault="00CA06AD"/>
    <w:p w:rsidR="00CA06AD" w:rsidRDefault="00CA06AD"/>
    <w:p w:rsidR="004A059D" w:rsidRDefault="00CB3193">
      <w:pPr>
        <w:rPr>
          <w:sz w:val="18"/>
          <w:szCs w:val="18"/>
        </w:rPr>
      </w:pPr>
      <w:r w:rsidRPr="005616B2">
        <w:rPr>
          <w:sz w:val="18"/>
          <w:szCs w:val="18"/>
        </w:rPr>
        <w:t>Барышева Е.В.</w:t>
      </w:r>
    </w:p>
    <w:p w:rsidR="00CA06AD" w:rsidRDefault="0017607C">
      <w:pPr>
        <w:rPr>
          <w:sz w:val="18"/>
          <w:szCs w:val="18"/>
        </w:rPr>
      </w:pPr>
      <w:r>
        <w:rPr>
          <w:sz w:val="18"/>
          <w:szCs w:val="18"/>
        </w:rPr>
        <w:t>838365</w:t>
      </w:r>
      <w:r w:rsidR="00CB3193" w:rsidRPr="005616B2">
        <w:rPr>
          <w:sz w:val="18"/>
          <w:szCs w:val="18"/>
        </w:rPr>
        <w:t>23620</w:t>
      </w:r>
    </w:p>
    <w:p w:rsidR="00087889" w:rsidRDefault="00087889">
      <w:pPr>
        <w:rPr>
          <w:sz w:val="18"/>
          <w:szCs w:val="18"/>
        </w:rPr>
      </w:pPr>
    </w:p>
    <w:p w:rsidR="00AD6EE0" w:rsidRDefault="00AD6EE0">
      <w:pPr>
        <w:rPr>
          <w:sz w:val="18"/>
          <w:szCs w:val="18"/>
        </w:rPr>
      </w:pPr>
    </w:p>
    <w:p w:rsidR="00AD6EE0" w:rsidRDefault="00AD6EE0" w:rsidP="00AD6EE0">
      <w:pPr>
        <w:jc w:val="right"/>
      </w:pPr>
      <w:r>
        <w:t>УТВЕРЖДЕНО</w:t>
      </w:r>
    </w:p>
    <w:p w:rsidR="00AD6EE0" w:rsidRDefault="00AD6EE0" w:rsidP="00AD6EE0">
      <w:pPr>
        <w:jc w:val="right"/>
      </w:pPr>
      <w:r>
        <w:t>Постановлением администрации</w:t>
      </w:r>
    </w:p>
    <w:p w:rsidR="00AD6EE0" w:rsidRDefault="00AD6EE0" w:rsidP="00AD6EE0">
      <w:pPr>
        <w:jc w:val="right"/>
      </w:pPr>
      <w:r>
        <w:t xml:space="preserve">города Каргата  </w:t>
      </w:r>
    </w:p>
    <w:p w:rsidR="00AD6EE0" w:rsidRDefault="00AD6EE0" w:rsidP="00AD6EE0">
      <w:pPr>
        <w:jc w:val="right"/>
      </w:pPr>
      <w:r>
        <w:t>Каргатского района</w:t>
      </w:r>
    </w:p>
    <w:p w:rsidR="00AD6EE0" w:rsidRDefault="00AD6EE0" w:rsidP="00AD6EE0">
      <w:pPr>
        <w:jc w:val="right"/>
      </w:pPr>
      <w:r>
        <w:t>Новосибирской области</w:t>
      </w:r>
    </w:p>
    <w:p w:rsidR="00AD6EE0" w:rsidRDefault="00925DEE" w:rsidP="00925DEE">
      <w:pPr>
        <w:jc w:val="center"/>
      </w:pPr>
      <w:r>
        <w:t xml:space="preserve">                                                                                                    </w:t>
      </w:r>
      <w:r w:rsidR="0017607C">
        <w:t>о</w:t>
      </w:r>
      <w:r w:rsidR="0027143A">
        <w:t>т</w:t>
      </w:r>
      <w:r w:rsidR="0017607C">
        <w:t xml:space="preserve"> </w:t>
      </w:r>
      <w:r>
        <w:t xml:space="preserve"> </w:t>
      </w:r>
      <w:r w:rsidR="00D76EB2">
        <w:t xml:space="preserve"> 07.06.2021</w:t>
      </w:r>
      <w:bookmarkStart w:id="0" w:name="_GoBack"/>
      <w:bookmarkEnd w:id="0"/>
      <w:r>
        <w:t xml:space="preserve">      </w:t>
      </w:r>
      <w:r w:rsidR="00F91E04">
        <w:t xml:space="preserve"> </w:t>
      </w:r>
      <w:r w:rsidR="005441BA">
        <w:t xml:space="preserve"> </w:t>
      </w:r>
      <w:r w:rsidR="00AD6EE0">
        <w:t>№</w:t>
      </w:r>
      <w:r>
        <w:t xml:space="preserve">  </w:t>
      </w:r>
      <w:r w:rsidR="00D76EB2">
        <w:t>185</w:t>
      </w:r>
      <w:r w:rsidR="00F91E04">
        <w:t xml:space="preserve"> </w:t>
      </w:r>
    </w:p>
    <w:p w:rsidR="00AD6EE0" w:rsidRDefault="00AD6EE0" w:rsidP="00AD6EE0">
      <w:pPr>
        <w:jc w:val="center"/>
      </w:pPr>
      <w:r>
        <w:t xml:space="preserve">                         </w:t>
      </w:r>
    </w:p>
    <w:p w:rsidR="00AD6EE0" w:rsidRDefault="00AD6EE0" w:rsidP="00AD6EE0"/>
    <w:p w:rsidR="00AD6EE0" w:rsidRPr="00557ED2" w:rsidRDefault="00AD6EE0" w:rsidP="00AD6EE0">
      <w:pPr>
        <w:jc w:val="center"/>
      </w:pPr>
      <w:r w:rsidRPr="00557ED2">
        <w:t>ПРОГРАММА</w:t>
      </w:r>
    </w:p>
    <w:p w:rsidR="00AD6EE0" w:rsidRPr="00557ED2" w:rsidRDefault="00AD6EE0" w:rsidP="00AD6EE0">
      <w:pPr>
        <w:jc w:val="center"/>
      </w:pPr>
      <w:r w:rsidRPr="00557ED2">
        <w:t>проведения проверки готовно</w:t>
      </w:r>
      <w:r w:rsidR="00DB0EBA">
        <w:t>сти к отопительному периоду 20</w:t>
      </w:r>
      <w:r w:rsidR="008439D1">
        <w:t>21-2022</w:t>
      </w:r>
      <w:r w:rsidRPr="00557ED2">
        <w:t xml:space="preserve"> годов</w:t>
      </w:r>
    </w:p>
    <w:p w:rsidR="00AD6EE0" w:rsidRPr="00557ED2" w:rsidRDefault="00AD6EE0" w:rsidP="00AD6EE0">
      <w:pPr>
        <w:jc w:val="both"/>
      </w:pPr>
    </w:p>
    <w:p w:rsidR="00AD6EE0" w:rsidRPr="00557ED2" w:rsidRDefault="00AD6EE0" w:rsidP="00AD6EE0">
      <w:pPr>
        <w:ind w:firstLine="709"/>
        <w:jc w:val="both"/>
      </w:pPr>
      <w:r w:rsidRPr="00557ED2">
        <w:t xml:space="preserve">Программа составлена в соответствии </w:t>
      </w:r>
      <w:proofErr w:type="gramStart"/>
      <w:r w:rsidRPr="00557ED2">
        <w:t>с</w:t>
      </w:r>
      <w:proofErr w:type="gramEnd"/>
      <w:r w:rsidRPr="00557ED2">
        <w:t>:</w:t>
      </w:r>
    </w:p>
    <w:p w:rsidR="00AD6EE0" w:rsidRPr="00557ED2" w:rsidRDefault="00AD6EE0" w:rsidP="00AD6EE0">
      <w:pPr>
        <w:numPr>
          <w:ilvl w:val="0"/>
          <w:numId w:val="4"/>
        </w:numPr>
        <w:ind w:left="0" w:firstLine="709"/>
        <w:jc w:val="both"/>
      </w:pPr>
      <w:r w:rsidRPr="00557ED2">
        <w:t xml:space="preserve">Федеральным Законом от 27.07.2010 № 190-ФЗ «О теплоснабжении» (далее - Закон о теплоснабжении).  </w:t>
      </w:r>
    </w:p>
    <w:p w:rsidR="00AD6EE0" w:rsidRPr="00557ED2" w:rsidRDefault="00AD6EE0" w:rsidP="00AD6EE0">
      <w:pPr>
        <w:numPr>
          <w:ilvl w:val="0"/>
          <w:numId w:val="4"/>
        </w:numPr>
        <w:ind w:left="0" w:firstLine="709"/>
        <w:jc w:val="both"/>
      </w:pPr>
      <w:r w:rsidRPr="00557ED2">
        <w:t>Правилами оценки готовности к отопительному периоду, утвержденными Приказом Министерства энергетики РФ №103 от 12.03.2013.</w:t>
      </w:r>
    </w:p>
    <w:p w:rsidR="00AD6EE0" w:rsidRPr="00557ED2" w:rsidRDefault="00AD6EE0" w:rsidP="00AD6EE0">
      <w:pPr>
        <w:ind w:firstLine="426"/>
        <w:jc w:val="both"/>
      </w:pPr>
      <w:r w:rsidRPr="00557ED2">
        <w:t>Правилами технической эксплуатации тепловых энергоустановок, утвержденными Приказом Министерства энергетики РФ №115 от 24.03.2003.</w:t>
      </w:r>
      <w:r w:rsidRPr="00557ED2">
        <w:rPr>
          <w:bCs/>
        </w:rPr>
        <w:t xml:space="preserve"> </w:t>
      </w:r>
    </w:p>
    <w:p w:rsidR="00AD6EE0" w:rsidRPr="00557ED2" w:rsidRDefault="00AD6EE0" w:rsidP="00AD6EE0">
      <w:pPr>
        <w:ind w:firstLine="426"/>
        <w:jc w:val="both"/>
        <w:rPr>
          <w:color w:val="000000"/>
        </w:rPr>
      </w:pPr>
      <w:r w:rsidRPr="00557ED2">
        <w:rPr>
          <w:color w:val="000000"/>
        </w:rPr>
        <w:t>1. Перечень Объектов, подлежащих проверке (со сроками проведения проверки):</w:t>
      </w:r>
      <w:r w:rsidRPr="00557ED2">
        <w:rPr>
          <w:color w:val="000000"/>
        </w:rPr>
        <w:tab/>
      </w:r>
    </w:p>
    <w:p w:rsidR="00AD6EE0" w:rsidRPr="00557ED2" w:rsidRDefault="00AD6EE0" w:rsidP="00AD6EE0">
      <w:pPr>
        <w:ind w:firstLine="426"/>
        <w:jc w:val="both"/>
        <w:rPr>
          <w:color w:val="000000"/>
        </w:rPr>
      </w:pPr>
      <w:r w:rsidRPr="00557ED2">
        <w:rPr>
          <w:color w:val="000000"/>
        </w:rPr>
        <w:t>Сетевые организаци</w:t>
      </w:r>
      <w:r w:rsidR="005441BA">
        <w:rPr>
          <w:color w:val="000000"/>
        </w:rPr>
        <w:t>и (сроки</w:t>
      </w:r>
      <w:r w:rsidR="00DB0EBA">
        <w:rPr>
          <w:color w:val="000000"/>
        </w:rPr>
        <w:t xml:space="preserve"> проведения проверок: </w:t>
      </w:r>
      <w:r w:rsidR="00087889">
        <w:rPr>
          <w:color w:val="000000"/>
        </w:rPr>
        <w:t>0</w:t>
      </w:r>
      <w:r w:rsidR="008439D1">
        <w:rPr>
          <w:color w:val="000000"/>
        </w:rPr>
        <w:t>1.09.2021</w:t>
      </w:r>
      <w:r w:rsidR="0017607C">
        <w:rPr>
          <w:color w:val="000000"/>
        </w:rPr>
        <w:t>-30</w:t>
      </w:r>
      <w:r w:rsidR="008439D1">
        <w:rPr>
          <w:color w:val="000000"/>
        </w:rPr>
        <w:t>.09.2021</w:t>
      </w:r>
      <w:r w:rsidRPr="00557ED2">
        <w:rPr>
          <w:color w:val="000000"/>
        </w:rPr>
        <w:t xml:space="preserve">): </w:t>
      </w:r>
    </w:p>
    <w:p w:rsidR="00AD6EE0" w:rsidRPr="00557ED2" w:rsidRDefault="00AD6EE0" w:rsidP="00AD6EE0">
      <w:pPr>
        <w:ind w:firstLine="426"/>
        <w:jc w:val="both"/>
        <w:rPr>
          <w:color w:val="000000"/>
        </w:rPr>
      </w:pPr>
      <w:r>
        <w:rPr>
          <w:color w:val="000000"/>
        </w:rPr>
        <w:t>1.1.1. МУП «Каргатское ЖКХ</w:t>
      </w:r>
      <w:r w:rsidRPr="00557ED2">
        <w:rPr>
          <w:color w:val="000000"/>
        </w:rPr>
        <w:t xml:space="preserve">» </w:t>
      </w:r>
    </w:p>
    <w:p w:rsidR="00AD6EE0" w:rsidRPr="00557ED2" w:rsidRDefault="00AD6EE0" w:rsidP="00AD6EE0">
      <w:pPr>
        <w:ind w:firstLine="426"/>
        <w:jc w:val="both"/>
        <w:rPr>
          <w:color w:val="000000"/>
        </w:rPr>
      </w:pPr>
      <w:r w:rsidRPr="00557ED2">
        <w:rPr>
          <w:color w:val="000000"/>
        </w:rPr>
        <w:t xml:space="preserve">- </w:t>
      </w:r>
      <w:proofErr w:type="spellStart"/>
      <w:r w:rsidRPr="00557ED2">
        <w:rPr>
          <w:color w:val="000000"/>
        </w:rPr>
        <w:t>теплосетевое</w:t>
      </w:r>
      <w:proofErr w:type="spellEnd"/>
      <w:r w:rsidRPr="00557ED2">
        <w:rPr>
          <w:color w:val="000000"/>
        </w:rPr>
        <w:t xml:space="preserve">  оборудование.</w:t>
      </w:r>
    </w:p>
    <w:p w:rsidR="00AD6EE0" w:rsidRDefault="00AD6EE0" w:rsidP="00AD6EE0">
      <w:pPr>
        <w:jc w:val="both"/>
        <w:rPr>
          <w:color w:val="000000"/>
        </w:rPr>
      </w:pPr>
    </w:p>
    <w:p w:rsidR="00AD6EE0" w:rsidRDefault="00AD6EE0" w:rsidP="00AD6EE0">
      <w:pPr>
        <w:tabs>
          <w:tab w:val="left" w:pos="8820"/>
        </w:tabs>
        <w:ind w:firstLine="709"/>
        <w:jc w:val="both"/>
        <w:rPr>
          <w:color w:val="000000"/>
        </w:rPr>
      </w:pPr>
      <w:r>
        <w:rPr>
          <w:color w:val="000000"/>
        </w:rPr>
        <w:t xml:space="preserve">1.2. Котельные </w:t>
      </w:r>
    </w:p>
    <w:p w:rsidR="00AD6EE0" w:rsidRDefault="00AD6EE0" w:rsidP="00AD6EE0">
      <w:pPr>
        <w:tabs>
          <w:tab w:val="left" w:pos="8820"/>
        </w:tabs>
        <w:ind w:firstLine="709"/>
        <w:jc w:val="both"/>
        <w:rPr>
          <w:color w:val="000000"/>
        </w:rPr>
      </w:pPr>
    </w:p>
    <w:p w:rsidR="00AD6EE0" w:rsidRDefault="00AD6EE0" w:rsidP="00AD6EE0">
      <w:pPr>
        <w:tabs>
          <w:tab w:val="left" w:pos="8820"/>
        </w:tabs>
        <w:ind w:firstLine="709"/>
        <w:jc w:val="both"/>
        <w:rPr>
          <w:color w:val="000000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7"/>
        <w:gridCol w:w="4395"/>
        <w:gridCol w:w="2551"/>
        <w:gridCol w:w="1843"/>
      </w:tblGrid>
      <w:tr w:rsidR="0017607C" w:rsidTr="0017607C">
        <w:trPr>
          <w:trHeight w:val="82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7C" w:rsidRDefault="0017607C" w:rsidP="000835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№ </w:t>
            </w:r>
            <w:proofErr w:type="gramStart"/>
            <w:r>
              <w:rPr>
                <w:color w:val="000000"/>
              </w:rPr>
              <w:t>п</w:t>
            </w:r>
            <w:proofErr w:type="gramEnd"/>
            <w:r>
              <w:rPr>
                <w:color w:val="000000"/>
              </w:rPr>
              <w:t>/п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7C" w:rsidRDefault="0017607C" w:rsidP="000835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источника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607C" w:rsidRDefault="0017607C" w:rsidP="0017607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адрес объекта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7C" w:rsidRDefault="0017607C" w:rsidP="000835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Дата проведения проверки</w:t>
            </w:r>
          </w:p>
        </w:tc>
      </w:tr>
      <w:tr w:rsidR="00270997" w:rsidTr="0017607C">
        <w:trPr>
          <w:trHeight w:val="315"/>
        </w:trPr>
        <w:tc>
          <w:tcPr>
            <w:tcW w:w="4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70997" w:rsidRDefault="00270997" w:rsidP="00083527">
            <w:pPr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Город Каргат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70997" w:rsidRDefault="00270997" w:rsidP="0017607C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70997" w:rsidRDefault="00373FFC" w:rsidP="000835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 14</w:t>
            </w:r>
            <w:r w:rsidR="008439D1">
              <w:rPr>
                <w:color w:val="000000"/>
              </w:rPr>
              <w:t>.09.2021</w:t>
            </w:r>
            <w:r w:rsidR="00270997">
              <w:rPr>
                <w:color w:val="000000"/>
              </w:rPr>
              <w:t xml:space="preserve">г. по </w:t>
            </w:r>
            <w:r w:rsidR="0048547B">
              <w:rPr>
                <w:color w:val="000000"/>
              </w:rPr>
              <w:t>2</w:t>
            </w:r>
            <w:r w:rsidR="00270997">
              <w:rPr>
                <w:color w:val="000000"/>
              </w:rPr>
              <w:t>1.</w:t>
            </w:r>
            <w:r w:rsidR="008439D1">
              <w:rPr>
                <w:color w:val="000000"/>
              </w:rPr>
              <w:t>09.221</w:t>
            </w:r>
            <w:r w:rsidR="00270997">
              <w:rPr>
                <w:color w:val="000000"/>
              </w:rPr>
              <w:t>г.</w:t>
            </w:r>
          </w:p>
          <w:p w:rsidR="00270997" w:rsidRDefault="00270997" w:rsidP="00083527">
            <w:pPr>
              <w:jc w:val="center"/>
              <w:rPr>
                <w:color w:val="000000"/>
              </w:rPr>
            </w:pPr>
          </w:p>
        </w:tc>
      </w:tr>
      <w:tr w:rsidR="00270997" w:rsidTr="003F3CDD">
        <w:trPr>
          <w:trHeight w:val="3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270997" w:rsidRDefault="00270997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70997" w:rsidRDefault="00270997" w:rsidP="00083527">
            <w:pPr>
              <w:jc w:val="both"/>
              <w:rPr>
                <w:color w:val="000000"/>
              </w:rPr>
            </w:pPr>
            <w:r>
              <w:t>БМГК КСШ №1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270997" w:rsidRPr="003565BA" w:rsidRDefault="00270997" w:rsidP="00BB19A4">
            <w:pPr>
              <w:pStyle w:val="a4"/>
              <w:jc w:val="both"/>
            </w:pPr>
            <w:r>
              <w:t>ул</w:t>
            </w:r>
            <w:proofErr w:type="gramStart"/>
            <w:r>
              <w:t>.С</w:t>
            </w:r>
            <w:proofErr w:type="gramEnd"/>
            <w:r>
              <w:t>оветская, 116/1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70997" w:rsidRDefault="00270997" w:rsidP="00083527">
            <w:pPr>
              <w:jc w:val="both"/>
              <w:rPr>
                <w:color w:val="000000"/>
              </w:rPr>
            </w:pPr>
          </w:p>
        </w:tc>
      </w:tr>
      <w:tr w:rsidR="00270997" w:rsidTr="003F3CDD">
        <w:trPr>
          <w:trHeight w:val="3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270997" w:rsidRDefault="00270997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70997" w:rsidRPr="003565BA" w:rsidRDefault="00270997" w:rsidP="00BB19A4">
            <w:pPr>
              <w:pStyle w:val="a4"/>
              <w:jc w:val="both"/>
            </w:pPr>
            <w:r>
              <w:t>БМГК КСШ им.М.Горького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270997" w:rsidRPr="003565BA" w:rsidRDefault="00270997" w:rsidP="00BB19A4">
            <w:pPr>
              <w:pStyle w:val="a4"/>
              <w:jc w:val="both"/>
            </w:pPr>
            <w:r>
              <w:t>33м на восток от жилого дома по ул</w:t>
            </w:r>
            <w:proofErr w:type="gramStart"/>
            <w:r>
              <w:t>.К</w:t>
            </w:r>
            <w:proofErr w:type="gramEnd"/>
            <w:r>
              <w:t>рестьянская, 14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0997" w:rsidRDefault="00270997" w:rsidP="00083527">
            <w:pPr>
              <w:rPr>
                <w:color w:val="000000"/>
              </w:rPr>
            </w:pPr>
          </w:p>
        </w:tc>
      </w:tr>
      <w:tr w:rsidR="00270997" w:rsidTr="003F3CDD">
        <w:trPr>
          <w:trHeight w:val="3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270997" w:rsidRDefault="00270997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70997" w:rsidRPr="003565BA" w:rsidRDefault="00270997" w:rsidP="00BB19A4">
            <w:pPr>
              <w:pStyle w:val="a4"/>
              <w:jc w:val="both"/>
            </w:pPr>
            <w:r>
              <w:t>БМГК ЦРБ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270997" w:rsidRPr="003565BA" w:rsidRDefault="00270997" w:rsidP="00BB19A4">
            <w:pPr>
              <w:pStyle w:val="a4"/>
              <w:jc w:val="both"/>
            </w:pPr>
            <w:r>
              <w:t>ул</w:t>
            </w:r>
            <w:proofErr w:type="gramStart"/>
            <w:r>
              <w:t>.Т</w:t>
            </w:r>
            <w:proofErr w:type="gramEnd"/>
            <w:r>
              <w:t>рудовая, 30а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0997" w:rsidRDefault="00270997" w:rsidP="00083527">
            <w:pPr>
              <w:rPr>
                <w:color w:val="000000"/>
              </w:rPr>
            </w:pPr>
          </w:p>
        </w:tc>
      </w:tr>
      <w:tr w:rsidR="00270997" w:rsidTr="003F3CDD">
        <w:trPr>
          <w:trHeight w:val="3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270997" w:rsidRDefault="00270997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70997" w:rsidRPr="003565BA" w:rsidRDefault="00270997" w:rsidP="00BB19A4">
            <w:pPr>
              <w:pStyle w:val="a4"/>
              <w:jc w:val="both"/>
            </w:pPr>
            <w:r>
              <w:t>БМГК Военный городок №151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270997" w:rsidRPr="003565BA" w:rsidRDefault="00270997" w:rsidP="00BB19A4">
            <w:pPr>
              <w:pStyle w:val="a4"/>
              <w:jc w:val="both"/>
            </w:pPr>
            <w:r>
              <w:t>ул</w:t>
            </w:r>
            <w:proofErr w:type="gramStart"/>
            <w:r>
              <w:t>.Б</w:t>
            </w:r>
            <w:proofErr w:type="gramEnd"/>
            <w:r>
              <w:t>арабинская, 1а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0997" w:rsidRDefault="00270997" w:rsidP="00083527">
            <w:pPr>
              <w:rPr>
                <w:color w:val="000000"/>
              </w:rPr>
            </w:pPr>
          </w:p>
        </w:tc>
      </w:tr>
      <w:tr w:rsidR="00270997" w:rsidTr="003F3CDD">
        <w:trPr>
          <w:trHeight w:val="3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270997" w:rsidRDefault="00270997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70997" w:rsidRPr="003565BA" w:rsidRDefault="00270997" w:rsidP="00BB19A4">
            <w:pPr>
              <w:pStyle w:val="a4"/>
              <w:jc w:val="both"/>
            </w:pPr>
            <w:r>
              <w:t>угольная котельная Военкомат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270997" w:rsidRPr="003565BA" w:rsidRDefault="00270997" w:rsidP="00BB19A4">
            <w:pPr>
              <w:pStyle w:val="a4"/>
              <w:jc w:val="both"/>
            </w:pPr>
            <w:r>
              <w:t>ул</w:t>
            </w:r>
            <w:proofErr w:type="gramStart"/>
            <w:r>
              <w:t>.О</w:t>
            </w:r>
            <w:proofErr w:type="gramEnd"/>
            <w:r>
              <w:t>ктябрьская, 4а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0997" w:rsidRDefault="00270997" w:rsidP="00083527">
            <w:pPr>
              <w:rPr>
                <w:color w:val="000000"/>
              </w:rPr>
            </w:pPr>
          </w:p>
        </w:tc>
      </w:tr>
      <w:tr w:rsidR="00270997" w:rsidTr="003F3CDD">
        <w:trPr>
          <w:trHeight w:val="3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270997" w:rsidRDefault="00270997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6.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70997" w:rsidRPr="003565BA" w:rsidRDefault="00270997" w:rsidP="00BB19A4">
            <w:pPr>
              <w:pStyle w:val="a4"/>
              <w:jc w:val="both"/>
            </w:pPr>
            <w:r>
              <w:t>угольная котельная Детский комбинат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270997" w:rsidRPr="003565BA" w:rsidRDefault="00270997" w:rsidP="00BB19A4">
            <w:pPr>
              <w:pStyle w:val="a4"/>
              <w:jc w:val="both"/>
            </w:pPr>
            <w:r>
              <w:t>ул</w:t>
            </w:r>
            <w:proofErr w:type="gramStart"/>
            <w:r>
              <w:t>.Л</w:t>
            </w:r>
            <w:proofErr w:type="gramEnd"/>
            <w:r>
              <w:t>енина, 3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0997" w:rsidRDefault="00270997" w:rsidP="00083527">
            <w:pPr>
              <w:rPr>
                <w:color w:val="000000"/>
              </w:rPr>
            </w:pPr>
          </w:p>
        </w:tc>
      </w:tr>
      <w:tr w:rsidR="00270997" w:rsidTr="003F3CDD">
        <w:trPr>
          <w:trHeight w:val="3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270997" w:rsidRDefault="00270997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7.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70997" w:rsidRPr="003565BA" w:rsidRDefault="00270997" w:rsidP="00BB19A4">
            <w:pPr>
              <w:pStyle w:val="a4"/>
              <w:jc w:val="both"/>
            </w:pPr>
            <w:r>
              <w:t>угольная котельная ЛТЦ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270997" w:rsidRPr="003565BA" w:rsidRDefault="00270997" w:rsidP="00BB19A4">
            <w:pPr>
              <w:pStyle w:val="a4"/>
              <w:jc w:val="both"/>
            </w:pPr>
            <w:r>
              <w:t>ул</w:t>
            </w:r>
            <w:proofErr w:type="gramStart"/>
            <w:r>
              <w:t>.В</w:t>
            </w:r>
            <w:proofErr w:type="gramEnd"/>
            <w:r>
              <w:t>оровского, 99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0997" w:rsidRDefault="00270997" w:rsidP="00083527">
            <w:pPr>
              <w:rPr>
                <w:color w:val="000000"/>
              </w:rPr>
            </w:pPr>
          </w:p>
        </w:tc>
      </w:tr>
      <w:tr w:rsidR="00270997" w:rsidTr="003F3CDD">
        <w:trPr>
          <w:trHeight w:val="3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270997" w:rsidRDefault="00270997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8.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70997" w:rsidRPr="003565BA" w:rsidRDefault="00270997" w:rsidP="00BB19A4">
            <w:pPr>
              <w:pStyle w:val="a4"/>
              <w:jc w:val="both"/>
            </w:pPr>
            <w:r>
              <w:t>угольная котельная Маслозавод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270997" w:rsidRPr="003565BA" w:rsidRDefault="00270997" w:rsidP="00BB19A4">
            <w:pPr>
              <w:pStyle w:val="a4"/>
              <w:jc w:val="both"/>
            </w:pPr>
            <w:r>
              <w:t>ул</w:t>
            </w:r>
            <w:proofErr w:type="gramStart"/>
            <w:r>
              <w:t>.П</w:t>
            </w:r>
            <w:proofErr w:type="gramEnd"/>
            <w:r>
              <w:t>ромышленная, 10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0997" w:rsidRDefault="00270997" w:rsidP="00083527">
            <w:pPr>
              <w:rPr>
                <w:color w:val="000000"/>
              </w:rPr>
            </w:pPr>
          </w:p>
        </w:tc>
      </w:tr>
      <w:tr w:rsidR="00270997" w:rsidTr="003F3CDD">
        <w:trPr>
          <w:trHeight w:val="3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270997" w:rsidRDefault="00270997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9.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70997" w:rsidRPr="003565BA" w:rsidRDefault="00270997" w:rsidP="00BB19A4">
            <w:pPr>
              <w:pStyle w:val="a4"/>
              <w:jc w:val="both"/>
            </w:pPr>
            <w:r>
              <w:t>угольная котельная ПЧ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270997" w:rsidRPr="003565BA" w:rsidRDefault="00270997" w:rsidP="00BB19A4">
            <w:pPr>
              <w:pStyle w:val="a4"/>
              <w:jc w:val="both"/>
            </w:pPr>
            <w:r>
              <w:t>ул</w:t>
            </w:r>
            <w:proofErr w:type="gramStart"/>
            <w:r>
              <w:t>.В</w:t>
            </w:r>
            <w:proofErr w:type="gramEnd"/>
            <w:r>
              <w:t>окзальная, 18а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0997" w:rsidRDefault="00270997" w:rsidP="00083527">
            <w:pPr>
              <w:rPr>
                <w:color w:val="000000"/>
              </w:rPr>
            </w:pPr>
          </w:p>
        </w:tc>
      </w:tr>
      <w:tr w:rsidR="00270997" w:rsidTr="003F3CDD">
        <w:trPr>
          <w:trHeight w:val="3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270997" w:rsidRDefault="00270997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10.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70997" w:rsidRPr="003565BA" w:rsidRDefault="00270997" w:rsidP="00BB19A4">
            <w:pPr>
              <w:pStyle w:val="a4"/>
              <w:jc w:val="both"/>
            </w:pPr>
            <w:r>
              <w:t>угольная котельная РТП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270997" w:rsidRPr="003565BA" w:rsidRDefault="00270997" w:rsidP="00BB19A4">
            <w:pPr>
              <w:pStyle w:val="a4"/>
              <w:jc w:val="both"/>
            </w:pPr>
            <w:r>
              <w:t>ул</w:t>
            </w:r>
            <w:proofErr w:type="gramStart"/>
            <w:r>
              <w:t>.К</w:t>
            </w:r>
            <w:proofErr w:type="gramEnd"/>
            <w:r>
              <w:t>оммунистическая, 197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0997" w:rsidRDefault="00270997" w:rsidP="00083527">
            <w:pPr>
              <w:rPr>
                <w:color w:val="000000"/>
              </w:rPr>
            </w:pPr>
          </w:p>
        </w:tc>
      </w:tr>
      <w:tr w:rsidR="00270997" w:rsidTr="003F3CDD">
        <w:trPr>
          <w:trHeight w:val="3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270997" w:rsidRDefault="00270997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70997" w:rsidRDefault="00270997" w:rsidP="00BB19A4">
            <w:pPr>
              <w:pStyle w:val="a4"/>
              <w:jc w:val="both"/>
            </w:pPr>
            <w:r>
              <w:t>БМГК КСШ №3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270997" w:rsidRDefault="00270997" w:rsidP="00BB19A4">
            <w:pPr>
              <w:pStyle w:val="a4"/>
              <w:jc w:val="both"/>
            </w:pPr>
            <w:r>
              <w:t>ул</w:t>
            </w:r>
            <w:proofErr w:type="gramStart"/>
            <w:r>
              <w:t>.М</w:t>
            </w:r>
            <w:proofErr w:type="gramEnd"/>
            <w:r>
              <w:t>остовая, 22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0997" w:rsidRDefault="00270997" w:rsidP="00083527">
            <w:pPr>
              <w:rPr>
                <w:color w:val="000000"/>
              </w:rPr>
            </w:pPr>
          </w:p>
        </w:tc>
      </w:tr>
    </w:tbl>
    <w:p w:rsidR="00AD6EE0" w:rsidRDefault="00AD6EE0" w:rsidP="00AD6EE0">
      <w:pPr>
        <w:jc w:val="both"/>
        <w:rPr>
          <w:color w:val="000000"/>
        </w:rPr>
      </w:pPr>
    </w:p>
    <w:p w:rsidR="00AD6EE0" w:rsidRDefault="00AD6EE0" w:rsidP="00AD6EE0">
      <w:pPr>
        <w:jc w:val="both"/>
        <w:rPr>
          <w:color w:val="000000"/>
        </w:rPr>
      </w:pPr>
    </w:p>
    <w:p w:rsidR="00AD6EE0" w:rsidRDefault="00AD6EE0" w:rsidP="00AD6EE0">
      <w:pPr>
        <w:ind w:firstLine="709"/>
        <w:jc w:val="both"/>
        <w:rPr>
          <w:color w:val="000000"/>
        </w:rPr>
      </w:pPr>
      <w:r>
        <w:rPr>
          <w:color w:val="000000"/>
        </w:rPr>
        <w:t>1.3. Потребители:</w:t>
      </w:r>
    </w:p>
    <w:p w:rsidR="00AD6EE0" w:rsidRDefault="00AD6EE0" w:rsidP="00AD6EE0">
      <w:pPr>
        <w:jc w:val="both"/>
        <w:rPr>
          <w:color w:val="00000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741"/>
        <w:gridCol w:w="4722"/>
      </w:tblGrid>
      <w:tr w:rsidR="00AD6EE0" w:rsidTr="00087889">
        <w:trPr>
          <w:trHeight w:val="421"/>
        </w:trPr>
        <w:tc>
          <w:tcPr>
            <w:tcW w:w="47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D6EE0" w:rsidRDefault="00AD6EE0" w:rsidP="000835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</w:t>
            </w:r>
          </w:p>
        </w:tc>
        <w:tc>
          <w:tcPr>
            <w:tcW w:w="472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D6EE0" w:rsidRDefault="00AD6EE0" w:rsidP="000835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Сроки проведения проверки</w:t>
            </w:r>
          </w:p>
        </w:tc>
      </w:tr>
      <w:tr w:rsidR="00087889" w:rsidTr="00087889">
        <w:tc>
          <w:tcPr>
            <w:tcW w:w="47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87889" w:rsidRDefault="00087889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многоквартирные жилые дома (перечень приложение №1);</w:t>
            </w:r>
          </w:p>
          <w:p w:rsidR="00087889" w:rsidRDefault="00087889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- бюджетные предприятия;</w:t>
            </w:r>
          </w:p>
          <w:p w:rsidR="00087889" w:rsidRDefault="00087889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объекты здравоохранения;</w:t>
            </w:r>
          </w:p>
          <w:p w:rsidR="00087889" w:rsidRDefault="00087889" w:rsidP="000835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образовательные учреждения.</w:t>
            </w:r>
          </w:p>
        </w:tc>
        <w:tc>
          <w:tcPr>
            <w:tcW w:w="47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889" w:rsidRDefault="008439D1" w:rsidP="009803D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с 01.09.2021</w:t>
            </w:r>
            <w:r w:rsidR="007323DA">
              <w:rPr>
                <w:color w:val="000000"/>
              </w:rPr>
              <w:t>г. по 15</w:t>
            </w:r>
            <w:r w:rsidR="00925DEE">
              <w:rPr>
                <w:color w:val="000000"/>
              </w:rPr>
              <w:t>.09.20</w:t>
            </w:r>
            <w:r>
              <w:rPr>
                <w:color w:val="000000"/>
              </w:rPr>
              <w:t>21</w:t>
            </w:r>
            <w:r w:rsidR="00087889">
              <w:rPr>
                <w:color w:val="000000"/>
              </w:rPr>
              <w:t>г.</w:t>
            </w:r>
          </w:p>
          <w:p w:rsidR="00087889" w:rsidRDefault="00087889" w:rsidP="009803DD">
            <w:pPr>
              <w:jc w:val="center"/>
              <w:rPr>
                <w:color w:val="000000"/>
              </w:rPr>
            </w:pPr>
          </w:p>
        </w:tc>
      </w:tr>
    </w:tbl>
    <w:p w:rsidR="00AD6EE0" w:rsidRDefault="00AD6EE0" w:rsidP="00AD6EE0">
      <w:pPr>
        <w:jc w:val="both"/>
      </w:pPr>
    </w:p>
    <w:p w:rsidR="00B8795D" w:rsidRPr="00B8795D" w:rsidRDefault="002A6B57" w:rsidP="00B8795D">
      <w:pPr>
        <w:pStyle w:val="ConsPlusNormal"/>
        <w:tabs>
          <w:tab w:val="left" w:pos="90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8795D">
        <w:rPr>
          <w:rFonts w:ascii="Times New Roman" w:hAnsi="Times New Roman" w:cs="Times New Roman"/>
          <w:b/>
          <w:sz w:val="24"/>
          <w:szCs w:val="24"/>
        </w:rPr>
        <w:t xml:space="preserve">Исчерпывающий перечень документов, представляемых в органы </w:t>
      </w:r>
      <w:proofErr w:type="spellStart"/>
      <w:r w:rsidRPr="00B8795D">
        <w:rPr>
          <w:rFonts w:ascii="Times New Roman" w:hAnsi="Times New Roman" w:cs="Times New Roman"/>
          <w:b/>
          <w:sz w:val="24"/>
          <w:szCs w:val="24"/>
        </w:rPr>
        <w:t>Ростехнадзора</w:t>
      </w:r>
      <w:proofErr w:type="spellEnd"/>
      <w:r w:rsidRPr="00B8795D">
        <w:rPr>
          <w:rFonts w:ascii="Times New Roman" w:hAnsi="Times New Roman" w:cs="Times New Roman"/>
          <w:b/>
          <w:sz w:val="24"/>
          <w:szCs w:val="24"/>
        </w:rPr>
        <w:t xml:space="preserve"> для оценки готовности муниципальных образований к отопительному периоду.</w:t>
      </w:r>
    </w:p>
    <w:p w:rsidR="00B8795D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1. План действий по ликвидации последствий аварийных ситуаций с применением электронного моделирования аварийных ситуаций. </w:t>
      </w:r>
    </w:p>
    <w:p w:rsidR="00B8795D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2. Документ, подтверждающий наличие системы мониторинга </w:t>
      </w:r>
      <w:r w:rsidR="00B8795D">
        <w:rPr>
          <w:rFonts w:ascii="Times New Roman" w:hAnsi="Times New Roman" w:cs="Times New Roman"/>
          <w:sz w:val="24"/>
          <w:szCs w:val="24"/>
        </w:rPr>
        <w:t>состояния</w:t>
      </w:r>
      <w:r w:rsidRPr="002A6B57">
        <w:rPr>
          <w:rFonts w:ascii="Times New Roman" w:hAnsi="Times New Roman" w:cs="Times New Roman"/>
          <w:sz w:val="24"/>
          <w:szCs w:val="24"/>
        </w:rPr>
        <w:t xml:space="preserve"> системы теплоснабжения. </w:t>
      </w:r>
    </w:p>
    <w:p w:rsidR="00B8795D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3. Документ, подтверждающий наличие механизма оперативно- диспетчерского управления в системе теплоснабжения. </w:t>
      </w:r>
    </w:p>
    <w:p w:rsidR="00B8795D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4. Акты проверки готовности к прохождению отопительного периода и паспорта готовности всех теплоснабжающих организаций к работе в отопительный период.</w:t>
      </w:r>
    </w:p>
    <w:p w:rsidR="00B8795D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 5. Акты проверки готовности к прохождению отопительного периода и паспорта готовности всех </w:t>
      </w:r>
      <w:proofErr w:type="spellStart"/>
      <w:r w:rsidRPr="002A6B57">
        <w:rPr>
          <w:rFonts w:ascii="Times New Roman" w:hAnsi="Times New Roman" w:cs="Times New Roman"/>
          <w:sz w:val="24"/>
          <w:szCs w:val="24"/>
        </w:rPr>
        <w:t>теплосетевых</w:t>
      </w:r>
      <w:proofErr w:type="spellEnd"/>
      <w:r w:rsidRPr="002A6B57">
        <w:rPr>
          <w:rFonts w:ascii="Times New Roman" w:hAnsi="Times New Roman" w:cs="Times New Roman"/>
          <w:sz w:val="24"/>
          <w:szCs w:val="24"/>
        </w:rPr>
        <w:t xml:space="preserve"> организаций к </w:t>
      </w:r>
      <w:r w:rsidR="00890BCA">
        <w:rPr>
          <w:rFonts w:ascii="Times New Roman" w:hAnsi="Times New Roman" w:cs="Times New Roman"/>
          <w:sz w:val="24"/>
          <w:szCs w:val="24"/>
        </w:rPr>
        <w:t xml:space="preserve">работе в отопительный период. </w:t>
      </w:r>
    </w:p>
    <w:p w:rsidR="00B8795D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6. Акты проверки готовности к прохождению отопительного периода и паспорта готовности потребителей тепловой энергии к </w:t>
      </w:r>
      <w:r w:rsidR="00890BCA">
        <w:rPr>
          <w:rFonts w:ascii="Times New Roman" w:hAnsi="Times New Roman" w:cs="Times New Roman"/>
          <w:sz w:val="24"/>
          <w:szCs w:val="24"/>
        </w:rPr>
        <w:t xml:space="preserve">работе в отопительный период. </w:t>
      </w:r>
    </w:p>
    <w:p w:rsidR="00B8795D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7. Распорядительный документ о назначении в установленном порядке комиссии по проверке готовности теплоснабжающих, </w:t>
      </w:r>
      <w:proofErr w:type="spellStart"/>
      <w:r w:rsidRPr="002A6B57">
        <w:rPr>
          <w:rFonts w:ascii="Times New Roman" w:hAnsi="Times New Roman" w:cs="Times New Roman"/>
          <w:sz w:val="24"/>
          <w:szCs w:val="24"/>
        </w:rPr>
        <w:t>теплосетевых</w:t>
      </w:r>
      <w:proofErr w:type="spellEnd"/>
      <w:r w:rsidRPr="002A6B57">
        <w:rPr>
          <w:rFonts w:ascii="Times New Roman" w:hAnsi="Times New Roman" w:cs="Times New Roman"/>
          <w:sz w:val="24"/>
          <w:szCs w:val="24"/>
        </w:rPr>
        <w:t xml:space="preserve"> организаций и потребителей тепловой энергии к </w:t>
      </w:r>
      <w:r w:rsidR="00890BCA">
        <w:rPr>
          <w:rFonts w:ascii="Times New Roman" w:hAnsi="Times New Roman" w:cs="Times New Roman"/>
          <w:sz w:val="24"/>
          <w:szCs w:val="24"/>
        </w:rPr>
        <w:t xml:space="preserve">работе в отопительный период. </w:t>
      </w:r>
    </w:p>
    <w:p w:rsidR="00B8795D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8. Программы проведения проверки готовности к отопительн</w:t>
      </w:r>
      <w:r w:rsidR="00890BCA">
        <w:rPr>
          <w:rFonts w:ascii="Times New Roman" w:hAnsi="Times New Roman" w:cs="Times New Roman"/>
          <w:sz w:val="24"/>
          <w:szCs w:val="24"/>
        </w:rPr>
        <w:t xml:space="preserve">ому периоду теплоснабжающих, </w:t>
      </w:r>
      <w:proofErr w:type="spellStart"/>
      <w:r w:rsidR="00890BCA">
        <w:rPr>
          <w:rFonts w:ascii="Times New Roman" w:hAnsi="Times New Roman" w:cs="Times New Roman"/>
          <w:sz w:val="24"/>
          <w:szCs w:val="24"/>
        </w:rPr>
        <w:t>те</w:t>
      </w:r>
      <w:r w:rsidRPr="002A6B57">
        <w:rPr>
          <w:rFonts w:ascii="Times New Roman" w:hAnsi="Times New Roman" w:cs="Times New Roman"/>
          <w:sz w:val="24"/>
          <w:szCs w:val="24"/>
        </w:rPr>
        <w:t>плосетевых</w:t>
      </w:r>
      <w:proofErr w:type="spellEnd"/>
      <w:r w:rsidRPr="002A6B57">
        <w:rPr>
          <w:rFonts w:ascii="Times New Roman" w:hAnsi="Times New Roman" w:cs="Times New Roman"/>
          <w:sz w:val="24"/>
          <w:szCs w:val="24"/>
        </w:rPr>
        <w:t xml:space="preserve"> организаций и потребителей</w:t>
      </w:r>
      <w:r w:rsidR="00890BCA">
        <w:rPr>
          <w:rFonts w:ascii="Times New Roman" w:hAnsi="Times New Roman" w:cs="Times New Roman"/>
          <w:sz w:val="24"/>
          <w:szCs w:val="24"/>
        </w:rPr>
        <w:t xml:space="preserve"> тепловой энергии, утвержденные </w:t>
      </w:r>
      <w:r w:rsidRPr="002A6B57">
        <w:rPr>
          <w:rFonts w:ascii="Times New Roman" w:hAnsi="Times New Roman" w:cs="Times New Roman"/>
          <w:sz w:val="24"/>
          <w:szCs w:val="24"/>
        </w:rPr>
        <w:t xml:space="preserve">руководителем (заместителем руководителя) администрации </w:t>
      </w:r>
      <w:r w:rsidR="00890BCA">
        <w:rPr>
          <w:rFonts w:ascii="Times New Roman" w:hAnsi="Times New Roman" w:cs="Times New Roman"/>
          <w:sz w:val="24"/>
          <w:szCs w:val="24"/>
        </w:rPr>
        <w:t>города Каргата</w:t>
      </w:r>
      <w:r w:rsidRPr="002A6B5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8795D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9. </w:t>
      </w:r>
      <w:proofErr w:type="gramStart"/>
      <w:r w:rsidRPr="002A6B57">
        <w:rPr>
          <w:rFonts w:ascii="Times New Roman" w:hAnsi="Times New Roman" w:cs="Times New Roman"/>
          <w:sz w:val="24"/>
          <w:szCs w:val="24"/>
        </w:rPr>
        <w:t>Графики аварийного ограничения режимов потребления тепловой энергии потребителей, согласованных с органом местного самоуправления органом исполнительной власти городов и Санкт-Петербурга (порядок ограничения, энергии при возникновении (угрозе возникновения) аварийных ситуаций в системе теплоснабжения определен Правилами организации теплоснабжения в Российской Федерации, утвер</w:t>
      </w:r>
      <w:r w:rsidR="00890BCA">
        <w:rPr>
          <w:rFonts w:ascii="Times New Roman" w:hAnsi="Times New Roman" w:cs="Times New Roman"/>
          <w:sz w:val="24"/>
          <w:szCs w:val="24"/>
        </w:rPr>
        <w:t xml:space="preserve">жденными постановление </w:t>
      </w:r>
      <w:r w:rsidRPr="002A6B57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8 августа 2012 г. № 808 (</w:t>
      </w:r>
      <w:r w:rsidR="00890BCA">
        <w:rPr>
          <w:rFonts w:ascii="Times New Roman" w:hAnsi="Times New Roman" w:cs="Times New Roman"/>
          <w:sz w:val="24"/>
          <w:szCs w:val="24"/>
        </w:rPr>
        <w:t>пункты</w:t>
      </w:r>
      <w:r w:rsidRPr="002A6B57">
        <w:rPr>
          <w:rFonts w:ascii="Times New Roman" w:hAnsi="Times New Roman" w:cs="Times New Roman"/>
          <w:sz w:val="24"/>
          <w:szCs w:val="24"/>
        </w:rPr>
        <w:t xml:space="preserve"> 104 - 109). </w:t>
      </w:r>
      <w:proofErr w:type="gramEnd"/>
    </w:p>
    <w:p w:rsidR="00B8795D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10. Подтверждающие документы о соо</w:t>
      </w:r>
      <w:r w:rsidR="00890BCA">
        <w:rPr>
          <w:rFonts w:ascii="Times New Roman" w:hAnsi="Times New Roman" w:cs="Times New Roman"/>
          <w:sz w:val="24"/>
          <w:szCs w:val="24"/>
        </w:rPr>
        <w:t>тветствии фактического запаса то</w:t>
      </w:r>
      <w:r w:rsidRPr="002A6B57">
        <w:rPr>
          <w:rFonts w:ascii="Times New Roman" w:hAnsi="Times New Roman" w:cs="Times New Roman"/>
          <w:sz w:val="24"/>
          <w:szCs w:val="24"/>
        </w:rPr>
        <w:t xml:space="preserve">плива на всех теплоисточниках </w:t>
      </w:r>
      <w:r w:rsidR="00890BCA">
        <w:rPr>
          <w:rFonts w:ascii="Times New Roman" w:hAnsi="Times New Roman" w:cs="Times New Roman"/>
          <w:sz w:val="24"/>
          <w:szCs w:val="24"/>
        </w:rPr>
        <w:t>города Каргата</w:t>
      </w:r>
      <w:r w:rsidRPr="002A6B57">
        <w:rPr>
          <w:rFonts w:ascii="Times New Roman" w:hAnsi="Times New Roman" w:cs="Times New Roman"/>
          <w:sz w:val="24"/>
          <w:szCs w:val="24"/>
        </w:rPr>
        <w:t xml:space="preserve"> утвержденным нормативам.</w:t>
      </w:r>
    </w:p>
    <w:p w:rsidR="00B8795D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 11. Перечень теплоснабжающих,</w:t>
      </w:r>
      <w:r w:rsidR="00890B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90BCA">
        <w:rPr>
          <w:rFonts w:ascii="Times New Roman" w:hAnsi="Times New Roman" w:cs="Times New Roman"/>
          <w:sz w:val="24"/>
          <w:szCs w:val="24"/>
        </w:rPr>
        <w:t>теплосетевых</w:t>
      </w:r>
      <w:proofErr w:type="spellEnd"/>
      <w:r w:rsidR="00890BCA">
        <w:rPr>
          <w:rFonts w:ascii="Times New Roman" w:hAnsi="Times New Roman" w:cs="Times New Roman"/>
          <w:sz w:val="24"/>
          <w:szCs w:val="24"/>
        </w:rPr>
        <w:t xml:space="preserve"> организаций,</w:t>
      </w:r>
      <w:r w:rsidRPr="002A6B57">
        <w:rPr>
          <w:rFonts w:ascii="Times New Roman" w:hAnsi="Times New Roman" w:cs="Times New Roman"/>
          <w:sz w:val="24"/>
          <w:szCs w:val="24"/>
        </w:rPr>
        <w:t xml:space="preserve"> осуществляющих деятельность в сфере </w:t>
      </w:r>
      <w:r w:rsidR="00890BCA">
        <w:rPr>
          <w:rFonts w:ascii="Times New Roman" w:hAnsi="Times New Roman" w:cs="Times New Roman"/>
          <w:sz w:val="24"/>
          <w:szCs w:val="24"/>
        </w:rPr>
        <w:t>теплоснабжения на территории города Каргата</w:t>
      </w:r>
      <w:r w:rsidRPr="002A6B5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90BCA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12. Перечень потребителей тепловой энергии, в отношении которых п</w:t>
      </w:r>
      <w:r w:rsidR="00890BCA">
        <w:rPr>
          <w:rFonts w:ascii="Times New Roman" w:hAnsi="Times New Roman" w:cs="Times New Roman"/>
          <w:sz w:val="24"/>
          <w:szCs w:val="24"/>
        </w:rPr>
        <w:t>роводится проверка готовности к</w:t>
      </w:r>
      <w:r w:rsidRPr="002A6B57">
        <w:rPr>
          <w:rFonts w:ascii="Times New Roman" w:hAnsi="Times New Roman" w:cs="Times New Roman"/>
          <w:sz w:val="24"/>
          <w:szCs w:val="24"/>
        </w:rPr>
        <w:t xml:space="preserve"> отопительному периоду. </w:t>
      </w:r>
    </w:p>
    <w:p w:rsidR="00B8795D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13. Порядок ликвидации</w:t>
      </w:r>
      <w:r w:rsidR="00890BCA">
        <w:rPr>
          <w:rFonts w:ascii="Times New Roman" w:hAnsi="Times New Roman" w:cs="Times New Roman"/>
          <w:sz w:val="24"/>
          <w:szCs w:val="24"/>
        </w:rPr>
        <w:t xml:space="preserve"> аварийных ситуаций в системах т</w:t>
      </w:r>
      <w:r w:rsidRPr="002A6B57">
        <w:rPr>
          <w:rFonts w:ascii="Times New Roman" w:hAnsi="Times New Roman" w:cs="Times New Roman"/>
          <w:sz w:val="24"/>
          <w:szCs w:val="24"/>
        </w:rPr>
        <w:t>еплоснабжения с учетом взаимодействия тепл</w:t>
      </w:r>
      <w:proofErr w:type="gramStart"/>
      <w:r w:rsidRPr="002A6B57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2A6B57">
        <w:rPr>
          <w:rFonts w:ascii="Times New Roman" w:hAnsi="Times New Roman" w:cs="Times New Roman"/>
          <w:sz w:val="24"/>
          <w:szCs w:val="24"/>
        </w:rPr>
        <w:t xml:space="preserve">, электро-, топливо- и </w:t>
      </w:r>
      <w:proofErr w:type="spellStart"/>
      <w:r w:rsidR="00890BCA">
        <w:rPr>
          <w:rFonts w:ascii="Times New Roman" w:hAnsi="Times New Roman" w:cs="Times New Roman"/>
          <w:sz w:val="24"/>
          <w:szCs w:val="24"/>
        </w:rPr>
        <w:t>в</w:t>
      </w:r>
      <w:r w:rsidRPr="002A6B57">
        <w:rPr>
          <w:rFonts w:ascii="Times New Roman" w:hAnsi="Times New Roman" w:cs="Times New Roman"/>
          <w:sz w:val="24"/>
          <w:szCs w:val="24"/>
        </w:rPr>
        <w:t>одоснабжающих</w:t>
      </w:r>
      <w:proofErr w:type="spellEnd"/>
      <w:r w:rsidRPr="002A6B57">
        <w:rPr>
          <w:rFonts w:ascii="Times New Roman" w:hAnsi="Times New Roman" w:cs="Times New Roman"/>
          <w:sz w:val="24"/>
          <w:szCs w:val="24"/>
        </w:rPr>
        <w:t xml:space="preserve"> организаций, потребителей тепловой энергии, ремонтн</w:t>
      </w:r>
      <w:r w:rsidR="00890BCA">
        <w:rPr>
          <w:rFonts w:ascii="Times New Roman" w:hAnsi="Times New Roman" w:cs="Times New Roman"/>
          <w:sz w:val="24"/>
          <w:szCs w:val="24"/>
        </w:rPr>
        <w:t xml:space="preserve">о- строительных и транспортных  </w:t>
      </w:r>
      <w:r w:rsidRPr="002A6B57">
        <w:rPr>
          <w:rFonts w:ascii="Times New Roman" w:hAnsi="Times New Roman" w:cs="Times New Roman"/>
          <w:sz w:val="24"/>
          <w:szCs w:val="24"/>
        </w:rPr>
        <w:t xml:space="preserve">организаций, а также органов </w:t>
      </w:r>
      <w:r w:rsidR="00890BCA">
        <w:rPr>
          <w:rFonts w:ascii="Times New Roman" w:hAnsi="Times New Roman" w:cs="Times New Roman"/>
          <w:sz w:val="24"/>
          <w:szCs w:val="24"/>
        </w:rPr>
        <w:t>администрации города Каргата.</w:t>
      </w:r>
      <w:r w:rsidRPr="002A6B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795D" w:rsidRDefault="00890BCA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14. Соглашение об 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управлении системой теплоснабжения, </w:t>
      </w:r>
      <w:r>
        <w:rPr>
          <w:rFonts w:ascii="Times New Roman" w:hAnsi="Times New Roman" w:cs="Times New Roman"/>
          <w:sz w:val="24"/>
          <w:szCs w:val="24"/>
        </w:rPr>
        <w:t>з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аключенного в порядке, установленном Федеральным законом от 27 июля 2010 г. № 190-ФЗ «О теплоснабжении» (часть 5 и часть 6 статьи 18). </w:t>
      </w:r>
    </w:p>
    <w:p w:rsidR="00B8795D" w:rsidRDefault="00890BCA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 Документы о наличии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 (отсутствии) бесхозяйных тепловых сетей, </w:t>
      </w:r>
      <w:r>
        <w:rPr>
          <w:rFonts w:ascii="Times New Roman" w:hAnsi="Times New Roman" w:cs="Times New Roman"/>
          <w:sz w:val="24"/>
          <w:szCs w:val="24"/>
        </w:rPr>
        <w:t>и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сточников тепловой энергии, предпринятые органами местного самоуправления меры для определения эксплуатирующей </w:t>
      </w:r>
      <w:proofErr w:type="spellStart"/>
      <w:r w:rsidR="002A6B57" w:rsidRPr="002A6B57">
        <w:rPr>
          <w:rFonts w:ascii="Times New Roman" w:hAnsi="Times New Roman" w:cs="Times New Roman"/>
          <w:sz w:val="24"/>
          <w:szCs w:val="24"/>
        </w:rPr>
        <w:t>теплосетевой</w:t>
      </w:r>
      <w:proofErr w:type="spellEnd"/>
      <w:r w:rsidR="002A6B57" w:rsidRPr="002A6B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рганизации. </w:t>
      </w:r>
    </w:p>
    <w:p w:rsidR="003802C7" w:rsidRPr="003802C7" w:rsidRDefault="002A6B57" w:rsidP="003802C7">
      <w:pPr>
        <w:pStyle w:val="ConsPlusNormal"/>
        <w:tabs>
          <w:tab w:val="left" w:pos="90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02C7">
        <w:rPr>
          <w:rFonts w:ascii="Times New Roman" w:hAnsi="Times New Roman" w:cs="Times New Roman"/>
          <w:b/>
          <w:sz w:val="24"/>
          <w:szCs w:val="24"/>
        </w:rPr>
        <w:t>Перечень документов, предостав</w:t>
      </w:r>
      <w:r w:rsidR="003802C7">
        <w:rPr>
          <w:rFonts w:ascii="Times New Roman" w:hAnsi="Times New Roman" w:cs="Times New Roman"/>
          <w:b/>
          <w:sz w:val="24"/>
          <w:szCs w:val="24"/>
        </w:rPr>
        <w:t>ляем</w:t>
      </w:r>
      <w:r w:rsidR="00C774C5">
        <w:rPr>
          <w:rFonts w:ascii="Times New Roman" w:hAnsi="Times New Roman" w:cs="Times New Roman"/>
          <w:b/>
          <w:sz w:val="24"/>
          <w:szCs w:val="24"/>
        </w:rPr>
        <w:t xml:space="preserve">ых </w:t>
      </w:r>
      <w:r w:rsidR="003802C7">
        <w:rPr>
          <w:rFonts w:ascii="Times New Roman" w:hAnsi="Times New Roman" w:cs="Times New Roman"/>
          <w:b/>
          <w:sz w:val="24"/>
          <w:szCs w:val="24"/>
        </w:rPr>
        <w:t xml:space="preserve">по готовности к отопительному периоду теплоснабжающими, </w:t>
      </w:r>
      <w:proofErr w:type="spellStart"/>
      <w:r w:rsidR="003802C7">
        <w:rPr>
          <w:rFonts w:ascii="Times New Roman" w:hAnsi="Times New Roman" w:cs="Times New Roman"/>
          <w:b/>
          <w:sz w:val="24"/>
          <w:szCs w:val="24"/>
        </w:rPr>
        <w:t>теплосетевыми</w:t>
      </w:r>
      <w:proofErr w:type="spellEnd"/>
      <w:r w:rsidR="003802C7">
        <w:rPr>
          <w:rFonts w:ascii="Times New Roman" w:hAnsi="Times New Roman" w:cs="Times New Roman"/>
          <w:b/>
          <w:sz w:val="24"/>
          <w:szCs w:val="24"/>
        </w:rPr>
        <w:t xml:space="preserve"> организациями, потребителями тепловой энергии</w:t>
      </w:r>
    </w:p>
    <w:p w:rsidR="003802C7" w:rsidRDefault="003802C7" w:rsidP="003802C7">
      <w:pPr>
        <w:pStyle w:val="ConsPlusNormal"/>
        <w:numPr>
          <w:ilvl w:val="0"/>
          <w:numId w:val="5"/>
        </w:numPr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Температурные графики на предстоящий отопительный период. </w:t>
      </w:r>
    </w:p>
    <w:p w:rsidR="003802C7" w:rsidRDefault="003802C7" w:rsidP="003802C7">
      <w:pPr>
        <w:pStyle w:val="ConsPlusNormal"/>
        <w:numPr>
          <w:ilvl w:val="0"/>
          <w:numId w:val="5"/>
        </w:numPr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</w:t>
      </w:r>
      <w:r w:rsidR="002A6B57" w:rsidRPr="002A6B57">
        <w:rPr>
          <w:rFonts w:ascii="Times New Roman" w:hAnsi="Times New Roman" w:cs="Times New Roman"/>
          <w:sz w:val="24"/>
          <w:szCs w:val="24"/>
        </w:rPr>
        <w:t>еплос</w:t>
      </w:r>
      <w:r>
        <w:rPr>
          <w:rFonts w:ascii="Times New Roman" w:hAnsi="Times New Roman" w:cs="Times New Roman"/>
          <w:sz w:val="24"/>
          <w:szCs w:val="24"/>
        </w:rPr>
        <w:t>набжения при дефиците тепловой м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ощности тепловых источников и </w:t>
      </w:r>
      <w:r w:rsidR="002A6B57" w:rsidRPr="002A6B57">
        <w:rPr>
          <w:rFonts w:ascii="Times New Roman" w:hAnsi="Times New Roman" w:cs="Times New Roman"/>
          <w:sz w:val="24"/>
          <w:szCs w:val="24"/>
        </w:rPr>
        <w:lastRenderedPageBreak/>
        <w:t xml:space="preserve">пропускной способности тепловых сетей.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3. Расчет допустимого </w:t>
      </w:r>
      <w:proofErr w:type="gramStart"/>
      <w:r w:rsidRPr="002A6B57">
        <w:rPr>
          <w:rFonts w:ascii="Times New Roman" w:hAnsi="Times New Roman" w:cs="Times New Roman"/>
          <w:sz w:val="24"/>
          <w:szCs w:val="24"/>
        </w:rPr>
        <w:t xml:space="preserve">времени устранения аварийных нарушений теплоснабжения </w:t>
      </w:r>
      <w:r w:rsidR="003802C7">
        <w:rPr>
          <w:rFonts w:ascii="Times New Roman" w:hAnsi="Times New Roman" w:cs="Times New Roman"/>
          <w:sz w:val="24"/>
          <w:szCs w:val="24"/>
        </w:rPr>
        <w:t>жилых домов</w:t>
      </w:r>
      <w:proofErr w:type="gramEnd"/>
      <w:r w:rsidR="003802C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4. График проверки знаний, утверждённый </w:t>
      </w:r>
      <w:proofErr w:type="gramStart"/>
      <w:r w:rsidRPr="002A6B57">
        <w:rPr>
          <w:rFonts w:ascii="Times New Roman" w:hAnsi="Times New Roman" w:cs="Times New Roman"/>
          <w:sz w:val="24"/>
          <w:szCs w:val="24"/>
        </w:rPr>
        <w:t>ответственным</w:t>
      </w:r>
      <w:proofErr w:type="gramEnd"/>
      <w:r w:rsidRPr="002A6B57">
        <w:rPr>
          <w:rFonts w:ascii="Times New Roman" w:hAnsi="Times New Roman" w:cs="Times New Roman"/>
          <w:sz w:val="24"/>
          <w:szCs w:val="24"/>
        </w:rPr>
        <w:t xml:space="preserve"> за исправное состояние и безопасную эксплуатацию тепловых энергоустановок. </w:t>
      </w:r>
    </w:p>
    <w:p w:rsidR="003802C7" w:rsidRDefault="003802C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="002A6B57" w:rsidRPr="002A6B57">
        <w:rPr>
          <w:rFonts w:ascii="Times New Roman" w:hAnsi="Times New Roman" w:cs="Times New Roman"/>
          <w:sz w:val="24"/>
          <w:szCs w:val="24"/>
        </w:rPr>
        <w:t>График обучения (аттестации) сотрудников, занимающих</w:t>
      </w:r>
      <w:r>
        <w:rPr>
          <w:rFonts w:ascii="Times New Roman" w:hAnsi="Times New Roman" w:cs="Times New Roman"/>
          <w:sz w:val="24"/>
          <w:szCs w:val="24"/>
        </w:rPr>
        <w:t xml:space="preserve"> должности, подлежащих обязател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ьному обучению и аттестации в контрольных и надзорных органах.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6. Приказ о назначении ответственного за исправное состояни</w:t>
      </w:r>
      <w:r w:rsidR="003802C7">
        <w:rPr>
          <w:rFonts w:ascii="Times New Roman" w:hAnsi="Times New Roman" w:cs="Times New Roman"/>
          <w:sz w:val="24"/>
          <w:szCs w:val="24"/>
        </w:rPr>
        <w:t>е и безопасную эксплуатацию теп</w:t>
      </w:r>
      <w:r w:rsidRPr="002A6B57">
        <w:rPr>
          <w:rFonts w:ascii="Times New Roman" w:hAnsi="Times New Roman" w:cs="Times New Roman"/>
          <w:sz w:val="24"/>
          <w:szCs w:val="24"/>
        </w:rPr>
        <w:t xml:space="preserve">ловых энергоустановок организации и его заместителя, а также в структурных подразделениях.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7. Приказ о назначении ответственного за электрохозяйство организации (подразделений) и его заместителя.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8. Протоколы проверки знаний (аттестации), удостоверения.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9. Утвержденный перечень эксплуатационной документации.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10. Инструкции по эксплуатации тепловых энергоустановок и сетей, а (также должностные инструкции на рабочих местах и инструкции по охране труда согласно утверждённому перечню</w:t>
      </w:r>
      <w:r w:rsidR="00C774C5">
        <w:rPr>
          <w:rFonts w:ascii="Times New Roman" w:hAnsi="Times New Roman" w:cs="Times New Roman"/>
          <w:sz w:val="24"/>
          <w:szCs w:val="24"/>
        </w:rPr>
        <w:t>)</w:t>
      </w:r>
      <w:r w:rsidRPr="002A6B5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11. Распорядительный документ об утверждении норм обеспечения средствами индивидуальной и коллективной защиты, спецодеждой персонала котельных и тепловых сетей.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12. Утверждённый перечень комплектации инструментами и оснасткой, необходимых для производства работ.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13. Утверждённый перечень комплектации оперативно-дежурного персонала средствами связи и трак спортом.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14. Утверждённый перечень аварийного запаса расходных материалов запасных часте</w:t>
      </w:r>
      <w:r w:rsidR="003802C7">
        <w:rPr>
          <w:rFonts w:ascii="Times New Roman" w:hAnsi="Times New Roman" w:cs="Times New Roman"/>
          <w:sz w:val="24"/>
          <w:szCs w:val="24"/>
        </w:rPr>
        <w:t xml:space="preserve">й на котельных и </w:t>
      </w:r>
      <w:r w:rsidRPr="002A6B57">
        <w:rPr>
          <w:rFonts w:ascii="Times New Roman" w:hAnsi="Times New Roman" w:cs="Times New Roman"/>
          <w:sz w:val="24"/>
          <w:szCs w:val="24"/>
        </w:rPr>
        <w:t xml:space="preserve">тепловых сетях.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15. Оперативный план тушения пожара на котельной.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16. Технический отчет о наладке тепловых сетей.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17. Договор теплоснабжения, содержащий разделы по организации контроля режимов потребления тепловой энергии.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18. Договор теплоснабжения, содержащий разделы по организации контроля показателей качества теплоносителя. </w:t>
      </w:r>
    </w:p>
    <w:p w:rsidR="003802C7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19. Акты ввода в эксплуатацию узлов учета тепловой энергии. </w:t>
      </w:r>
    </w:p>
    <w:p w:rsidR="003802C7" w:rsidRDefault="003802C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20. Графики проведения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 гидравлических и тепловых испытаний </w:t>
      </w:r>
      <w:r>
        <w:rPr>
          <w:rFonts w:ascii="Times New Roman" w:hAnsi="Times New Roman" w:cs="Times New Roman"/>
          <w:sz w:val="24"/>
          <w:szCs w:val="24"/>
        </w:rPr>
        <w:t xml:space="preserve">тепловых сетей. 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 21. Акты гидравлических и тепловых испытаний тепловых сетей.</w:t>
      </w:r>
    </w:p>
    <w:p w:rsidR="003802C7" w:rsidRDefault="003802C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22.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 План подготовки к работе в отопительный период.</w:t>
      </w:r>
    </w:p>
    <w:p w:rsidR="003802C7" w:rsidRDefault="003802C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23. Отчет о выполнении плана подготовки к работе в отопительный период.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1C49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24. </w:t>
      </w:r>
      <w:r w:rsidR="00EA1C49">
        <w:rPr>
          <w:rFonts w:ascii="Times New Roman" w:hAnsi="Times New Roman" w:cs="Times New Roman"/>
          <w:sz w:val="24"/>
          <w:szCs w:val="24"/>
        </w:rPr>
        <w:t xml:space="preserve">График ремонта </w:t>
      </w:r>
      <w:r w:rsidRPr="002A6B57">
        <w:rPr>
          <w:rFonts w:ascii="Times New Roman" w:hAnsi="Times New Roman" w:cs="Times New Roman"/>
          <w:sz w:val="24"/>
          <w:szCs w:val="24"/>
        </w:rPr>
        <w:t>систем приема и разгрузки топлива</w:t>
      </w:r>
      <w:r w:rsidR="00EA1C4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A1C49">
        <w:rPr>
          <w:rFonts w:ascii="Times New Roman" w:hAnsi="Times New Roman" w:cs="Times New Roman"/>
          <w:sz w:val="24"/>
          <w:szCs w:val="24"/>
        </w:rPr>
        <w:t>топливоприготовления</w:t>
      </w:r>
      <w:proofErr w:type="spellEnd"/>
      <w:r w:rsidR="00EA1C49">
        <w:rPr>
          <w:rFonts w:ascii="Times New Roman" w:hAnsi="Times New Roman" w:cs="Times New Roman"/>
          <w:sz w:val="24"/>
          <w:szCs w:val="24"/>
        </w:rPr>
        <w:t xml:space="preserve"> и топливоп</w:t>
      </w:r>
      <w:r w:rsidRPr="002A6B57">
        <w:rPr>
          <w:rFonts w:ascii="Times New Roman" w:hAnsi="Times New Roman" w:cs="Times New Roman"/>
          <w:sz w:val="24"/>
          <w:szCs w:val="24"/>
        </w:rPr>
        <w:t xml:space="preserve">одачи, акты выполнения ремонтных работ систем приема и разгрузки топлива, </w:t>
      </w:r>
      <w:proofErr w:type="spellStart"/>
      <w:r w:rsidRPr="002A6B57">
        <w:rPr>
          <w:rFonts w:ascii="Times New Roman" w:hAnsi="Times New Roman" w:cs="Times New Roman"/>
          <w:sz w:val="24"/>
          <w:szCs w:val="24"/>
        </w:rPr>
        <w:t>топливоприготовления</w:t>
      </w:r>
      <w:proofErr w:type="spellEnd"/>
      <w:r w:rsidRPr="002A6B57">
        <w:rPr>
          <w:rFonts w:ascii="Times New Roman" w:hAnsi="Times New Roman" w:cs="Times New Roman"/>
          <w:sz w:val="24"/>
          <w:szCs w:val="24"/>
        </w:rPr>
        <w:t xml:space="preserve"> и топливоподачи. </w:t>
      </w:r>
    </w:p>
    <w:p w:rsidR="00EA1C49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25. Акты освидетельствования и испытания машин и механизмов, </w:t>
      </w:r>
      <w:r w:rsidR="00EA1C49">
        <w:rPr>
          <w:rFonts w:ascii="Times New Roman" w:hAnsi="Times New Roman" w:cs="Times New Roman"/>
          <w:sz w:val="24"/>
          <w:szCs w:val="24"/>
        </w:rPr>
        <w:t>оборудования и приспособлений то</w:t>
      </w:r>
      <w:r w:rsidRPr="002A6B57">
        <w:rPr>
          <w:rFonts w:ascii="Times New Roman" w:hAnsi="Times New Roman" w:cs="Times New Roman"/>
          <w:sz w:val="24"/>
          <w:szCs w:val="24"/>
        </w:rPr>
        <w:t xml:space="preserve">пливных складов и топливоподачи. </w:t>
      </w:r>
    </w:p>
    <w:p w:rsidR="00EA1C49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26. Акты (заключения) технического обследования резервуаров </w:t>
      </w:r>
      <w:r w:rsidR="00EA1C49">
        <w:rPr>
          <w:rFonts w:ascii="Times New Roman" w:hAnsi="Times New Roman" w:cs="Times New Roman"/>
          <w:sz w:val="24"/>
          <w:szCs w:val="24"/>
        </w:rPr>
        <w:t xml:space="preserve">хранения жидкого топлива </w:t>
      </w:r>
      <w:r w:rsidRPr="002A6B57">
        <w:rPr>
          <w:rFonts w:ascii="Times New Roman" w:hAnsi="Times New Roman" w:cs="Times New Roman"/>
          <w:sz w:val="24"/>
          <w:szCs w:val="24"/>
        </w:rPr>
        <w:t xml:space="preserve">и </w:t>
      </w:r>
      <w:r w:rsidR="00EA1C49">
        <w:rPr>
          <w:rFonts w:ascii="Times New Roman" w:hAnsi="Times New Roman" w:cs="Times New Roman"/>
          <w:sz w:val="24"/>
          <w:szCs w:val="24"/>
        </w:rPr>
        <w:t>выполнения предложений по выполнению ремонтных работ и режима дальнейшей эксплуатации.</w:t>
      </w:r>
    </w:p>
    <w:p w:rsidR="00EA1C49" w:rsidRDefault="00EA1C49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27. Приказ о назначении лица, </w:t>
      </w:r>
      <w:r w:rsidR="002A6B57" w:rsidRPr="002A6B57">
        <w:rPr>
          <w:rFonts w:ascii="Times New Roman" w:hAnsi="Times New Roman" w:cs="Times New Roman"/>
          <w:sz w:val="24"/>
          <w:szCs w:val="24"/>
        </w:rPr>
        <w:t>ответственного за газовое хозяйство</w:t>
      </w:r>
      <w:r>
        <w:rPr>
          <w:rFonts w:ascii="Times New Roman" w:hAnsi="Times New Roman" w:cs="Times New Roman"/>
          <w:sz w:val="24"/>
          <w:szCs w:val="24"/>
        </w:rPr>
        <w:t xml:space="preserve"> (для котельных использующих газ в качестве основного топлива).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1C49" w:rsidRDefault="00EA1C49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28. График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химконтроля</w:t>
      </w:r>
      <w:proofErr w:type="spellEnd"/>
      <w:r w:rsidR="002A6B57" w:rsidRPr="002A6B57">
        <w:rPr>
          <w:rFonts w:ascii="Times New Roman" w:hAnsi="Times New Roman" w:cs="Times New Roman"/>
          <w:sz w:val="24"/>
          <w:szCs w:val="24"/>
        </w:rPr>
        <w:t xml:space="preserve"> за водно-химическим режимом котельных тепловых сетей. </w:t>
      </w:r>
    </w:p>
    <w:p w:rsidR="00EA1C49" w:rsidRDefault="00EA1C49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29. Отчёты о наладке в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одно-химического режима, наличие актов внутреннего осмотра основного оборудования котельной и отбора проб отложений и шлама. </w:t>
      </w:r>
    </w:p>
    <w:p w:rsidR="00EA1C49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30. Акты контроля состояния металла тепловых сетей. </w:t>
      </w:r>
    </w:p>
    <w:p w:rsidR="00EA1C49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31. Акт (технический отчет) о проведении технического диагностирования. </w:t>
      </w:r>
    </w:p>
    <w:p w:rsidR="00EA1C49" w:rsidRDefault="00EA1C49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32. Заключение экспертиз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ы промышленной безопасности (на ОПО). </w:t>
      </w:r>
    </w:p>
    <w:p w:rsidR="00EA1C49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33. Паспорта тепловых энергоустановок, содержащие положительные р</w:t>
      </w:r>
      <w:r w:rsidR="00EA1C49">
        <w:rPr>
          <w:rFonts w:ascii="Times New Roman" w:hAnsi="Times New Roman" w:cs="Times New Roman"/>
          <w:sz w:val="24"/>
          <w:szCs w:val="24"/>
        </w:rPr>
        <w:t>е</w:t>
      </w:r>
      <w:r w:rsidRPr="002A6B57">
        <w:rPr>
          <w:rFonts w:ascii="Times New Roman" w:hAnsi="Times New Roman" w:cs="Times New Roman"/>
          <w:sz w:val="24"/>
          <w:szCs w:val="24"/>
        </w:rPr>
        <w:t xml:space="preserve">зультаты технического освидетельствования. </w:t>
      </w:r>
    </w:p>
    <w:p w:rsidR="00EA1C49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34. Графики текущих источников тепловой энергии. </w:t>
      </w:r>
    </w:p>
    <w:p w:rsidR="00EA1C49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35. Отчет о выполнении и капитальных ремонтов тепловых сетей графика текущих и капитальных ремонтов тепловых сетей и источников тепловой энергии. </w:t>
      </w:r>
    </w:p>
    <w:p w:rsidR="00EA1C49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36. Распорядительный документ о назначении рабочей комиссии </w:t>
      </w:r>
      <w:r w:rsidR="00EA1C49">
        <w:rPr>
          <w:rFonts w:ascii="Times New Roman" w:hAnsi="Times New Roman" w:cs="Times New Roman"/>
          <w:sz w:val="24"/>
          <w:szCs w:val="24"/>
        </w:rPr>
        <w:t>по приемке тепловых энергоустан</w:t>
      </w:r>
      <w:r w:rsidRPr="002A6B57">
        <w:rPr>
          <w:rFonts w:ascii="Times New Roman" w:hAnsi="Times New Roman" w:cs="Times New Roman"/>
          <w:sz w:val="24"/>
          <w:szCs w:val="24"/>
        </w:rPr>
        <w:t xml:space="preserve">овок из капитального ремонта. </w:t>
      </w:r>
    </w:p>
    <w:p w:rsidR="00EA1C49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37. Акт осеннего осмотр</w:t>
      </w:r>
      <w:r w:rsidR="00EA1C49">
        <w:rPr>
          <w:rFonts w:ascii="Times New Roman" w:hAnsi="Times New Roman" w:cs="Times New Roman"/>
          <w:sz w:val="24"/>
          <w:szCs w:val="24"/>
        </w:rPr>
        <w:t>а зданий и сооружений тепловых эне</w:t>
      </w:r>
      <w:r w:rsidRPr="002A6B57">
        <w:rPr>
          <w:rFonts w:ascii="Times New Roman" w:hAnsi="Times New Roman" w:cs="Times New Roman"/>
          <w:sz w:val="24"/>
          <w:szCs w:val="24"/>
        </w:rPr>
        <w:t xml:space="preserve">ргоустановок. </w:t>
      </w:r>
    </w:p>
    <w:p w:rsidR="00EA1C49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38. Утверждённый в установленном порядке расчет нормативных </w:t>
      </w:r>
      <w:r w:rsidR="00EA1C49">
        <w:rPr>
          <w:rFonts w:ascii="Times New Roman" w:hAnsi="Times New Roman" w:cs="Times New Roman"/>
          <w:sz w:val="24"/>
          <w:szCs w:val="24"/>
        </w:rPr>
        <w:t>за</w:t>
      </w:r>
      <w:r w:rsidRPr="002A6B57">
        <w:rPr>
          <w:rFonts w:ascii="Times New Roman" w:hAnsi="Times New Roman" w:cs="Times New Roman"/>
          <w:sz w:val="24"/>
          <w:szCs w:val="24"/>
        </w:rPr>
        <w:t xml:space="preserve">пасов топлива. 39. Акты инвентаризации топлива. </w:t>
      </w:r>
    </w:p>
    <w:p w:rsidR="00EA1C49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40. Договоры поставки топлива, не допускающие перебоев поставки </w:t>
      </w:r>
      <w:r w:rsidR="00EA1C49">
        <w:rPr>
          <w:rFonts w:ascii="Times New Roman" w:hAnsi="Times New Roman" w:cs="Times New Roman"/>
          <w:sz w:val="24"/>
          <w:szCs w:val="24"/>
        </w:rPr>
        <w:t xml:space="preserve">и </w:t>
      </w:r>
      <w:r w:rsidRPr="002A6B57">
        <w:rPr>
          <w:rFonts w:ascii="Times New Roman" w:hAnsi="Times New Roman" w:cs="Times New Roman"/>
          <w:sz w:val="24"/>
          <w:szCs w:val="24"/>
        </w:rPr>
        <w:t xml:space="preserve">снижения установленных нормативов запасов топлива. </w:t>
      </w:r>
    </w:p>
    <w:p w:rsidR="00EA1C49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41. Акт о соответствии качества топлива проекту </w:t>
      </w:r>
      <w:proofErr w:type="gramStart"/>
      <w:r w:rsidRPr="002A6B57">
        <w:rPr>
          <w:rFonts w:ascii="Times New Roman" w:hAnsi="Times New Roman" w:cs="Times New Roman"/>
          <w:sz w:val="24"/>
          <w:szCs w:val="24"/>
        </w:rPr>
        <w:t>котельно</w:t>
      </w:r>
      <w:r w:rsidR="00EA1C49">
        <w:rPr>
          <w:rFonts w:ascii="Times New Roman" w:hAnsi="Times New Roman" w:cs="Times New Roman"/>
          <w:sz w:val="24"/>
          <w:szCs w:val="24"/>
        </w:rPr>
        <w:t>й</w:t>
      </w:r>
      <w:proofErr w:type="gramEnd"/>
      <w:r w:rsidR="00EA1C49">
        <w:rPr>
          <w:rFonts w:ascii="Times New Roman" w:hAnsi="Times New Roman" w:cs="Times New Roman"/>
          <w:sz w:val="24"/>
          <w:szCs w:val="24"/>
        </w:rPr>
        <w:t xml:space="preserve"> установленному котельному обо</w:t>
      </w:r>
      <w:r w:rsidRPr="002A6B57">
        <w:rPr>
          <w:rFonts w:ascii="Times New Roman" w:hAnsi="Times New Roman" w:cs="Times New Roman"/>
          <w:sz w:val="24"/>
          <w:szCs w:val="24"/>
        </w:rPr>
        <w:t xml:space="preserve">рудованию. </w:t>
      </w:r>
    </w:p>
    <w:p w:rsidR="00C774C5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42. Сертификаты на топливо.</w:t>
      </w:r>
    </w:p>
    <w:p w:rsidR="00EA1C49" w:rsidRDefault="00C774C5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43. Акт о разграничении эксплуатационной ответственности между потребителями тепловой энергии, теплоснабжающими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теплосетевыми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организациями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1C49" w:rsidRDefault="00C774C5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44</w:t>
      </w:r>
      <w:r w:rsidR="00EA1C49">
        <w:rPr>
          <w:rFonts w:ascii="Times New Roman" w:hAnsi="Times New Roman" w:cs="Times New Roman"/>
          <w:sz w:val="24"/>
          <w:szCs w:val="24"/>
        </w:rPr>
        <w:t>.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 </w:t>
      </w:r>
      <w:r w:rsidR="00EA1C49">
        <w:rPr>
          <w:rFonts w:ascii="Times New Roman" w:hAnsi="Times New Roman" w:cs="Times New Roman"/>
          <w:sz w:val="24"/>
          <w:szCs w:val="24"/>
        </w:rPr>
        <w:t>Акт о разграничении б</w:t>
      </w:r>
      <w:r w:rsidR="00EA1C49" w:rsidRPr="002A6B57">
        <w:rPr>
          <w:rFonts w:ascii="Times New Roman" w:hAnsi="Times New Roman" w:cs="Times New Roman"/>
          <w:sz w:val="24"/>
          <w:szCs w:val="24"/>
        </w:rPr>
        <w:t>алансовой принадлежности</w:t>
      </w:r>
      <w:r w:rsidR="00EA1C49">
        <w:rPr>
          <w:rFonts w:ascii="Times New Roman" w:hAnsi="Times New Roman" w:cs="Times New Roman"/>
          <w:sz w:val="24"/>
          <w:szCs w:val="24"/>
        </w:rPr>
        <w:t>.</w:t>
      </w:r>
    </w:p>
    <w:p w:rsidR="00C774C5" w:rsidRDefault="00C774C5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45</w:t>
      </w:r>
      <w:r w:rsidR="00EA1C49">
        <w:rPr>
          <w:rFonts w:ascii="Times New Roman" w:hAnsi="Times New Roman" w:cs="Times New Roman"/>
          <w:sz w:val="24"/>
          <w:szCs w:val="24"/>
        </w:rPr>
        <w:t>.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Отчёт о выполнении предписаний. </w:t>
      </w:r>
    </w:p>
    <w:p w:rsidR="00C774C5" w:rsidRDefault="00C774C5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46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. Акт осмотра и </w:t>
      </w:r>
      <w:r>
        <w:rPr>
          <w:rFonts w:ascii="Times New Roman" w:hAnsi="Times New Roman" w:cs="Times New Roman"/>
          <w:sz w:val="24"/>
          <w:szCs w:val="24"/>
        </w:rPr>
        <w:t>проверки работоспособности (состояния) ав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томатических регуляторов. </w:t>
      </w:r>
    </w:p>
    <w:p w:rsidR="00C774C5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47. Акты промывки теплообменного оборудования тепловых пунктов, </w:t>
      </w:r>
      <w:r w:rsidR="00C774C5">
        <w:rPr>
          <w:rFonts w:ascii="Times New Roman" w:hAnsi="Times New Roman" w:cs="Times New Roman"/>
          <w:sz w:val="24"/>
          <w:szCs w:val="24"/>
        </w:rPr>
        <w:t>ак</w:t>
      </w:r>
      <w:r w:rsidRPr="002A6B57">
        <w:rPr>
          <w:rFonts w:ascii="Times New Roman" w:hAnsi="Times New Roman" w:cs="Times New Roman"/>
          <w:sz w:val="24"/>
          <w:szCs w:val="24"/>
        </w:rPr>
        <w:t xml:space="preserve">ты промывки систем отопления зданий и сооружений, акты промывки </w:t>
      </w:r>
      <w:r w:rsidR="00C774C5">
        <w:rPr>
          <w:rFonts w:ascii="Times New Roman" w:hAnsi="Times New Roman" w:cs="Times New Roman"/>
          <w:sz w:val="24"/>
          <w:szCs w:val="24"/>
        </w:rPr>
        <w:t>тру</w:t>
      </w:r>
      <w:r w:rsidRPr="002A6B57">
        <w:rPr>
          <w:rFonts w:ascii="Times New Roman" w:hAnsi="Times New Roman" w:cs="Times New Roman"/>
          <w:sz w:val="24"/>
          <w:szCs w:val="24"/>
        </w:rPr>
        <w:t xml:space="preserve">бопроводов и теплообменного оборудования систем вентиляции, акты </w:t>
      </w:r>
      <w:r w:rsidR="00C774C5">
        <w:rPr>
          <w:rFonts w:ascii="Times New Roman" w:hAnsi="Times New Roman" w:cs="Times New Roman"/>
          <w:sz w:val="24"/>
          <w:szCs w:val="24"/>
        </w:rPr>
        <w:t>оч</w:t>
      </w:r>
      <w:r w:rsidRPr="002A6B57">
        <w:rPr>
          <w:rFonts w:ascii="Times New Roman" w:hAnsi="Times New Roman" w:cs="Times New Roman"/>
          <w:sz w:val="24"/>
          <w:szCs w:val="24"/>
        </w:rPr>
        <w:t xml:space="preserve">истки и промывки дренажей </w:t>
      </w:r>
      <w:r w:rsidR="00C774C5">
        <w:rPr>
          <w:rFonts w:ascii="Times New Roman" w:hAnsi="Times New Roman" w:cs="Times New Roman"/>
          <w:sz w:val="24"/>
          <w:szCs w:val="24"/>
        </w:rPr>
        <w:t>тепловых сетей канальной прокладки (при наличии их в проекте)</w:t>
      </w:r>
      <w:r w:rsidRPr="002A6B5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774C5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48</w:t>
      </w:r>
      <w:r w:rsidR="00C774C5">
        <w:rPr>
          <w:rFonts w:ascii="Times New Roman" w:hAnsi="Times New Roman" w:cs="Times New Roman"/>
          <w:sz w:val="24"/>
          <w:szCs w:val="24"/>
        </w:rPr>
        <w:t xml:space="preserve">. Режимные карты для тепловых пунктов </w:t>
      </w:r>
      <w:proofErr w:type="spellStart"/>
      <w:r w:rsidR="00C774C5">
        <w:rPr>
          <w:rFonts w:ascii="Times New Roman" w:hAnsi="Times New Roman" w:cs="Times New Roman"/>
          <w:sz w:val="24"/>
          <w:szCs w:val="24"/>
        </w:rPr>
        <w:t>теплопотребляющих</w:t>
      </w:r>
      <w:proofErr w:type="spellEnd"/>
      <w:r w:rsidR="00C774C5">
        <w:rPr>
          <w:rFonts w:ascii="Times New Roman" w:hAnsi="Times New Roman" w:cs="Times New Roman"/>
          <w:sz w:val="24"/>
          <w:szCs w:val="24"/>
        </w:rPr>
        <w:t xml:space="preserve"> установок.</w:t>
      </w:r>
    </w:p>
    <w:p w:rsidR="00C774C5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49. Годовой план-график ремонта систем теплопотребления. </w:t>
      </w:r>
    </w:p>
    <w:p w:rsidR="00C774C5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50. Акты промывки тепловых сетей потребителя, акты испытания </w:t>
      </w:r>
      <w:r w:rsidR="00C774C5">
        <w:rPr>
          <w:rFonts w:ascii="Times New Roman" w:hAnsi="Times New Roman" w:cs="Times New Roman"/>
          <w:sz w:val="24"/>
          <w:szCs w:val="24"/>
        </w:rPr>
        <w:t>те</w:t>
      </w:r>
      <w:r w:rsidRPr="002A6B57">
        <w:rPr>
          <w:rFonts w:ascii="Times New Roman" w:hAnsi="Times New Roman" w:cs="Times New Roman"/>
          <w:sz w:val="24"/>
          <w:szCs w:val="24"/>
        </w:rPr>
        <w:t xml:space="preserve">пловых сетей потребителя на прочность и плотность. </w:t>
      </w:r>
    </w:p>
    <w:p w:rsidR="00C774C5" w:rsidRDefault="002A6B57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51. Акт о состоянии теплопроводов</w:t>
      </w:r>
      <w:r w:rsidR="00C774C5">
        <w:rPr>
          <w:rFonts w:ascii="Times New Roman" w:hAnsi="Times New Roman" w:cs="Times New Roman"/>
          <w:sz w:val="24"/>
          <w:szCs w:val="24"/>
        </w:rPr>
        <w:t xml:space="preserve"> тепловой сети, принадлежащих по</w:t>
      </w:r>
      <w:r w:rsidRPr="002A6B57">
        <w:rPr>
          <w:rFonts w:ascii="Times New Roman" w:hAnsi="Times New Roman" w:cs="Times New Roman"/>
          <w:sz w:val="24"/>
          <w:szCs w:val="24"/>
        </w:rPr>
        <w:t xml:space="preserve">требителю тепловой энергии. </w:t>
      </w:r>
    </w:p>
    <w:p w:rsidR="002A6B57" w:rsidRDefault="00C774C5" w:rsidP="003802C7">
      <w:pPr>
        <w:pStyle w:val="ConsPlusNormal"/>
        <w:tabs>
          <w:tab w:val="left" w:pos="90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52. Акты приемки обо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рудования из ремонта с оценками качества вмонтированного оборудования и качества выполнения ремонтных работ. </w:t>
      </w:r>
    </w:p>
    <w:p w:rsidR="002A6B57" w:rsidRDefault="002A6B57" w:rsidP="002A6B57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53. Акты осмотра зданий (чердаки, лестничные клетки, подвалы, двери, </w:t>
      </w:r>
      <w:r>
        <w:rPr>
          <w:rFonts w:ascii="Times New Roman" w:hAnsi="Times New Roman" w:cs="Times New Roman"/>
          <w:sz w:val="24"/>
          <w:szCs w:val="24"/>
        </w:rPr>
        <w:t>остекление), акты проверки го</w:t>
      </w:r>
      <w:r w:rsidRPr="002A6B57">
        <w:rPr>
          <w:rFonts w:ascii="Times New Roman" w:hAnsi="Times New Roman" w:cs="Times New Roman"/>
          <w:sz w:val="24"/>
          <w:szCs w:val="24"/>
        </w:rPr>
        <w:t>товности центральных тепловых пунктов</w:t>
      </w:r>
      <w:r>
        <w:rPr>
          <w:rFonts w:ascii="Times New Roman" w:hAnsi="Times New Roman" w:cs="Times New Roman"/>
          <w:sz w:val="24"/>
          <w:szCs w:val="24"/>
        </w:rPr>
        <w:t xml:space="preserve"> к отопительному периоду, акты проверки готовности индивидуальных тепловых пунктов к отопительному периоду.</w:t>
      </w:r>
      <w:r w:rsidRPr="002A6B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A6B57" w:rsidRDefault="002A6B57" w:rsidP="002A6B57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54. Акты ввода в эксплуатацию прибор</w:t>
      </w:r>
      <w:r>
        <w:rPr>
          <w:rFonts w:ascii="Times New Roman" w:hAnsi="Times New Roman" w:cs="Times New Roman"/>
          <w:sz w:val="24"/>
          <w:szCs w:val="24"/>
        </w:rPr>
        <w:t>ов учета и акты периодической по</w:t>
      </w:r>
      <w:r w:rsidRPr="002A6B57">
        <w:rPr>
          <w:rFonts w:ascii="Times New Roman" w:hAnsi="Times New Roman" w:cs="Times New Roman"/>
          <w:sz w:val="24"/>
          <w:szCs w:val="24"/>
        </w:rPr>
        <w:t xml:space="preserve">верки приборов учета. </w:t>
      </w:r>
    </w:p>
    <w:p w:rsidR="002A6B57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55. Акт </w:t>
      </w:r>
      <w:proofErr w:type="gramStart"/>
      <w:r w:rsidRPr="002A6B57">
        <w:rPr>
          <w:rFonts w:ascii="Times New Roman" w:hAnsi="Times New Roman" w:cs="Times New Roman"/>
          <w:sz w:val="24"/>
          <w:szCs w:val="24"/>
        </w:rPr>
        <w:t>проверки работоспособности защит систем теплопотребления</w:t>
      </w:r>
      <w:proofErr w:type="gramEnd"/>
      <w:r w:rsidRPr="002A6B5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A6B57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56. Акты проверки состояния трубопроводов, арматуры и тепловой изоляции в пределах тепловых пунктов. </w:t>
      </w:r>
    </w:p>
    <w:p w:rsidR="002A6B57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57. Акт проверки наличия паспортов тепловых энергоустановок, принципиальных схем и инструкций для обслуживающего персонала. </w:t>
      </w:r>
    </w:p>
    <w:p w:rsidR="002A6B57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58. Акт присоединений систем теплопотребления к сетям теплоснабжения согласно техническим условиям и усло</w:t>
      </w:r>
      <w:r>
        <w:rPr>
          <w:rFonts w:ascii="Times New Roman" w:hAnsi="Times New Roman" w:cs="Times New Roman"/>
          <w:sz w:val="24"/>
          <w:szCs w:val="24"/>
        </w:rPr>
        <w:t xml:space="preserve">виям договора теплоснабжения. </w:t>
      </w:r>
    </w:p>
    <w:p w:rsidR="002A6B57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59. Акт проверки на плотность оборудования тепловых пунктов. </w:t>
      </w:r>
    </w:p>
    <w:p w:rsidR="002A6B57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60. Акт проверки наличия пломб</w:t>
      </w:r>
      <w:r>
        <w:rPr>
          <w:rFonts w:ascii="Times New Roman" w:hAnsi="Times New Roman" w:cs="Times New Roman"/>
          <w:sz w:val="24"/>
          <w:szCs w:val="24"/>
        </w:rPr>
        <w:t xml:space="preserve"> на расчетных шайбах и соплах элеваторов. </w:t>
      </w:r>
      <w:r w:rsidRPr="002A6B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A6B57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61. Справка</w:t>
      </w:r>
      <w:r>
        <w:rPr>
          <w:rFonts w:ascii="Times New Roman" w:hAnsi="Times New Roman" w:cs="Times New Roman"/>
          <w:sz w:val="24"/>
          <w:szCs w:val="24"/>
        </w:rPr>
        <w:t xml:space="preserve"> о задолженности за поставленную</w:t>
      </w:r>
      <w:r w:rsidRPr="002A6B57">
        <w:rPr>
          <w:rFonts w:ascii="Times New Roman" w:hAnsi="Times New Roman" w:cs="Times New Roman"/>
          <w:sz w:val="24"/>
          <w:szCs w:val="24"/>
        </w:rPr>
        <w:t xml:space="preserve"> тепловую энергию (мощность), теплоноситель. </w:t>
      </w:r>
    </w:p>
    <w:p w:rsidR="002A6B57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62. Справка из организации-потребителя о наличии укомплектованн</w:t>
      </w:r>
      <w:r>
        <w:rPr>
          <w:rFonts w:ascii="Times New Roman" w:hAnsi="Times New Roman" w:cs="Times New Roman"/>
          <w:sz w:val="24"/>
          <w:szCs w:val="24"/>
        </w:rPr>
        <w:t>ого штата ремонтного персонала и</w:t>
      </w:r>
      <w:r w:rsidRPr="002A6B57">
        <w:rPr>
          <w:rFonts w:ascii="Times New Roman" w:hAnsi="Times New Roman" w:cs="Times New Roman"/>
          <w:sz w:val="24"/>
          <w:szCs w:val="24"/>
        </w:rPr>
        <w:t xml:space="preserve">ли договор на техническое обслуживание и ремонт тепловых энергоустановок. </w:t>
      </w:r>
    </w:p>
    <w:p w:rsidR="002A6B57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lastRenderedPageBreak/>
        <w:t xml:space="preserve">63. Перечень оборудования тепловых энергоустановок, подлежащего планово-предупредительному ремонту. </w:t>
      </w:r>
    </w:p>
    <w:p w:rsidR="002A6B57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>64. Перечень аварийного запаса р</w:t>
      </w:r>
      <w:r>
        <w:rPr>
          <w:rFonts w:ascii="Times New Roman" w:hAnsi="Times New Roman" w:cs="Times New Roman"/>
          <w:sz w:val="24"/>
          <w:szCs w:val="24"/>
        </w:rPr>
        <w:t>асходных материалов и запасных ч</w:t>
      </w:r>
      <w:r w:rsidRPr="002A6B57">
        <w:rPr>
          <w:rFonts w:ascii="Times New Roman" w:hAnsi="Times New Roman" w:cs="Times New Roman"/>
          <w:sz w:val="24"/>
          <w:szCs w:val="24"/>
        </w:rPr>
        <w:t xml:space="preserve">астей. </w:t>
      </w:r>
    </w:p>
    <w:p w:rsidR="002A6B57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65. Акты испытаний</w:t>
      </w:r>
      <w:r w:rsidRPr="002A6B57">
        <w:rPr>
          <w:rFonts w:ascii="Times New Roman" w:hAnsi="Times New Roman" w:cs="Times New Roman"/>
          <w:sz w:val="24"/>
          <w:szCs w:val="24"/>
        </w:rPr>
        <w:t>; на</w:t>
      </w:r>
      <w:r>
        <w:rPr>
          <w:rFonts w:ascii="Times New Roman" w:hAnsi="Times New Roman" w:cs="Times New Roman"/>
          <w:sz w:val="24"/>
          <w:szCs w:val="24"/>
        </w:rPr>
        <w:t xml:space="preserve"> плотность и прочность систем те</w:t>
      </w:r>
      <w:r w:rsidRPr="002A6B57">
        <w:rPr>
          <w:rFonts w:ascii="Times New Roman" w:hAnsi="Times New Roman" w:cs="Times New Roman"/>
          <w:sz w:val="24"/>
          <w:szCs w:val="24"/>
        </w:rPr>
        <w:t xml:space="preserve">плопотребления. </w:t>
      </w:r>
    </w:p>
    <w:p w:rsidR="002A6B57" w:rsidRDefault="002A6B57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A6B57">
        <w:rPr>
          <w:rFonts w:ascii="Times New Roman" w:hAnsi="Times New Roman" w:cs="Times New Roman"/>
          <w:sz w:val="24"/>
          <w:szCs w:val="24"/>
        </w:rPr>
        <w:t xml:space="preserve">66. Акты проведения промывок оборудования </w:t>
      </w:r>
      <w:proofErr w:type="spellStart"/>
      <w:r w:rsidRPr="002A6B57">
        <w:rPr>
          <w:rFonts w:ascii="Times New Roman" w:hAnsi="Times New Roman" w:cs="Times New Roman"/>
          <w:sz w:val="24"/>
          <w:szCs w:val="24"/>
        </w:rPr>
        <w:t>теплопотребляющих</w:t>
      </w:r>
      <w:proofErr w:type="spellEnd"/>
      <w:r w:rsidRPr="002A6B57">
        <w:rPr>
          <w:rFonts w:ascii="Times New Roman" w:hAnsi="Times New Roman" w:cs="Times New Roman"/>
          <w:sz w:val="24"/>
          <w:szCs w:val="24"/>
        </w:rPr>
        <w:t xml:space="preserve"> установок перед проведением испытаний на плотность и прочность. </w:t>
      </w:r>
    </w:p>
    <w:p w:rsidR="00AD6EE0" w:rsidRPr="002A6B57" w:rsidRDefault="00C774C5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67. Справка о параметрах</w:t>
      </w:r>
      <w:r w:rsidR="002A6B57" w:rsidRPr="002A6B57">
        <w:rPr>
          <w:rFonts w:ascii="Times New Roman" w:hAnsi="Times New Roman" w:cs="Times New Roman"/>
          <w:sz w:val="24"/>
          <w:szCs w:val="24"/>
        </w:rPr>
        <w:t xml:space="preserve"> надежности теплоснабжения потребителя</w:t>
      </w:r>
      <w:r w:rsidR="002A6B57">
        <w:rPr>
          <w:rFonts w:ascii="Times New Roman" w:hAnsi="Times New Roman" w:cs="Times New Roman"/>
          <w:sz w:val="24"/>
          <w:szCs w:val="24"/>
        </w:rPr>
        <w:t xml:space="preserve"> тепловой энергии.</w:t>
      </w:r>
    </w:p>
    <w:p w:rsidR="00AD6EE0" w:rsidRPr="002A6B57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AD6EE0" w:rsidRPr="002A6B57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8"/>
          <w:szCs w:val="28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8"/>
          <w:szCs w:val="28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8"/>
          <w:szCs w:val="28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8"/>
          <w:szCs w:val="28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8"/>
          <w:szCs w:val="28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8"/>
          <w:szCs w:val="28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8"/>
          <w:szCs w:val="28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8"/>
          <w:szCs w:val="28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8"/>
          <w:szCs w:val="28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"/>
          <w:szCs w:val="2"/>
        </w:rPr>
      </w:pP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2"/>
          <w:szCs w:val="22"/>
        </w:rPr>
      </w:pPr>
      <w:r>
        <w:br w:type="page"/>
      </w:r>
      <w:r>
        <w:lastRenderedPageBreak/>
        <w:t xml:space="preserve">                                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Приложение </w:t>
      </w:r>
    </w:p>
    <w:p w:rsidR="00AD6EE0" w:rsidRDefault="00AD6EE0" w:rsidP="00AD6EE0">
      <w:pPr>
        <w:pStyle w:val="ConsPlusNormal"/>
        <w:tabs>
          <w:tab w:val="left" w:pos="900"/>
        </w:tabs>
        <w:ind w:left="495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Программе</w:t>
      </w:r>
    </w:p>
    <w:p w:rsidR="00AD6EE0" w:rsidRDefault="00AD6EE0" w:rsidP="00AD6EE0">
      <w:pPr>
        <w:pStyle w:val="ConsPlusNormal"/>
        <w:tabs>
          <w:tab w:val="left" w:pos="900"/>
        </w:tabs>
        <w:ind w:left="495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проведения проверки готовности</w:t>
      </w:r>
    </w:p>
    <w:p w:rsidR="00AD6EE0" w:rsidRDefault="00DB0EBA" w:rsidP="00AD6EE0">
      <w:pPr>
        <w:pStyle w:val="ConsPlusNormal"/>
        <w:tabs>
          <w:tab w:val="left" w:pos="900"/>
        </w:tabs>
        <w:ind w:left="4956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отопительному </w:t>
      </w:r>
      <w:r w:rsidR="008439D1">
        <w:rPr>
          <w:rFonts w:ascii="Times New Roman" w:hAnsi="Times New Roman"/>
          <w:sz w:val="24"/>
          <w:szCs w:val="24"/>
        </w:rPr>
        <w:t>периоду 2021-2022</w:t>
      </w:r>
      <w:r w:rsidR="00AD6EE0">
        <w:rPr>
          <w:rFonts w:ascii="Times New Roman" w:hAnsi="Times New Roman"/>
          <w:sz w:val="24"/>
          <w:szCs w:val="24"/>
        </w:rPr>
        <w:t xml:space="preserve"> годов </w:t>
      </w:r>
    </w:p>
    <w:p w:rsidR="00AD6EE0" w:rsidRDefault="00AD6EE0" w:rsidP="00AD6EE0">
      <w:pPr>
        <w:pStyle w:val="ConsPlusNormal"/>
        <w:tabs>
          <w:tab w:val="left" w:pos="900"/>
        </w:tabs>
        <w:jc w:val="both"/>
        <w:rPr>
          <w:rFonts w:ascii="Times New Roman" w:hAnsi="Times New Roman"/>
          <w:sz w:val="24"/>
          <w:szCs w:val="24"/>
        </w:rPr>
      </w:pPr>
    </w:p>
    <w:p w:rsidR="00AD6EE0" w:rsidRDefault="00AD6EE0" w:rsidP="00AD6EE0">
      <w:pPr>
        <w:pStyle w:val="ConsPlusNormal"/>
        <w:tabs>
          <w:tab w:val="left" w:pos="900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Перечень  отапливаемых объектов</w:t>
      </w:r>
    </w:p>
    <w:p w:rsidR="00AD6EE0" w:rsidRDefault="00AD6EE0" w:rsidP="00AD6EE0">
      <w:pPr>
        <w:pStyle w:val="ConsPlusNormal"/>
        <w:tabs>
          <w:tab w:val="left" w:pos="900"/>
        </w:tabs>
        <w:jc w:val="center"/>
        <w:rPr>
          <w:rFonts w:ascii="Times New Roman" w:hAnsi="Times New Roman"/>
          <w:sz w:val="24"/>
          <w:szCs w:val="24"/>
          <w:highlight w:val="yellow"/>
        </w:rPr>
      </w:pPr>
    </w:p>
    <w:tbl>
      <w:tblPr>
        <w:tblW w:w="7920" w:type="dxa"/>
        <w:tblInd w:w="1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8"/>
        <w:gridCol w:w="7032"/>
      </w:tblGrid>
      <w:tr w:rsidR="00AD6EE0" w:rsidTr="00083527">
        <w:trPr>
          <w:trHeight w:val="507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D6EE0" w:rsidRPr="003E6BA0" w:rsidRDefault="00AD6EE0" w:rsidP="00083527">
            <w:pPr>
              <w:jc w:val="both"/>
              <w:rPr>
                <w:bCs/>
                <w:color w:val="000000"/>
              </w:rPr>
            </w:pPr>
            <w:r w:rsidRPr="003E6BA0">
              <w:rPr>
                <w:bCs/>
                <w:color w:val="000000"/>
              </w:rPr>
              <w:t xml:space="preserve">№ </w:t>
            </w:r>
            <w:proofErr w:type="gramStart"/>
            <w:r w:rsidRPr="003E6BA0">
              <w:rPr>
                <w:bCs/>
                <w:color w:val="000000"/>
              </w:rPr>
              <w:t>п</w:t>
            </w:r>
            <w:proofErr w:type="gramEnd"/>
            <w:r w:rsidRPr="003E6BA0">
              <w:rPr>
                <w:bCs/>
                <w:color w:val="000000"/>
              </w:rPr>
              <w:t>/п</w:t>
            </w:r>
          </w:p>
        </w:tc>
        <w:tc>
          <w:tcPr>
            <w:tcW w:w="7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6EE0" w:rsidRPr="003E6BA0" w:rsidRDefault="00AD6EE0" w:rsidP="00083527">
            <w:pPr>
              <w:jc w:val="center"/>
              <w:rPr>
                <w:bCs/>
                <w:color w:val="000000"/>
              </w:rPr>
            </w:pPr>
            <w:r w:rsidRPr="003E6BA0">
              <w:rPr>
                <w:bCs/>
                <w:color w:val="000000"/>
              </w:rPr>
              <w:t xml:space="preserve">Адрес </w:t>
            </w:r>
          </w:p>
        </w:tc>
      </w:tr>
      <w:tr w:rsidR="00AD6EE0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6EE0" w:rsidRDefault="00AD6EE0" w:rsidP="00083527">
            <w:pPr>
              <w:jc w:val="both"/>
            </w:pP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6EE0" w:rsidRDefault="001A7545" w:rsidP="000835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УК ООО «Управдом»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1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rPr>
                <w:color w:val="000000"/>
              </w:rPr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Вокзальная</w:t>
            </w:r>
            <w:proofErr w:type="gramEnd"/>
            <w:r>
              <w:rPr>
                <w:color w:val="000000"/>
              </w:rPr>
              <w:t>, 17а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2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дом, </w:t>
            </w:r>
            <w:proofErr w:type="spellStart"/>
            <w:r>
              <w:rPr>
                <w:color w:val="000000"/>
              </w:rPr>
              <w:t>ул</w:t>
            </w:r>
            <w:proofErr w:type="gramStart"/>
            <w:r>
              <w:rPr>
                <w:color w:val="000000"/>
              </w:rPr>
              <w:t>.В</w:t>
            </w:r>
            <w:proofErr w:type="gramEnd"/>
            <w:r>
              <w:rPr>
                <w:color w:val="000000"/>
              </w:rPr>
              <w:t>оровского</w:t>
            </w:r>
            <w:proofErr w:type="spellEnd"/>
            <w:r>
              <w:rPr>
                <w:color w:val="000000"/>
              </w:rPr>
              <w:t xml:space="preserve">, 101 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3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Крестьянская</w:t>
            </w:r>
            <w:proofErr w:type="gramEnd"/>
            <w:r>
              <w:rPr>
                <w:color w:val="000000"/>
              </w:rPr>
              <w:t>, 14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4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Крестьянская</w:t>
            </w:r>
            <w:proofErr w:type="gramEnd"/>
            <w:r>
              <w:rPr>
                <w:color w:val="000000"/>
              </w:rPr>
              <w:t>, 16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5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Крестьянская</w:t>
            </w:r>
            <w:proofErr w:type="gramEnd"/>
            <w:r>
              <w:rPr>
                <w:color w:val="000000"/>
              </w:rPr>
              <w:t>, 18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6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Коммунистическая</w:t>
            </w:r>
            <w:proofErr w:type="gramEnd"/>
            <w:r>
              <w:rPr>
                <w:color w:val="000000"/>
              </w:rPr>
              <w:t>, 134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7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Коммунистическая</w:t>
            </w:r>
            <w:proofErr w:type="gramEnd"/>
            <w:r>
              <w:rPr>
                <w:color w:val="000000"/>
              </w:rPr>
              <w:t>, 136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8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Коммунистическая</w:t>
            </w:r>
            <w:proofErr w:type="gramEnd"/>
            <w:r>
              <w:rPr>
                <w:color w:val="000000"/>
              </w:rPr>
              <w:t>, 140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9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Коммунистическая</w:t>
            </w:r>
            <w:proofErr w:type="gramEnd"/>
            <w:r>
              <w:rPr>
                <w:color w:val="000000"/>
              </w:rPr>
              <w:t xml:space="preserve">, 197/3 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10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>многоквартирный жилой дом ул. Матросова, 61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11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Рабочая</w:t>
            </w:r>
            <w:proofErr w:type="gramEnd"/>
            <w:r>
              <w:rPr>
                <w:color w:val="000000"/>
              </w:rPr>
              <w:t xml:space="preserve">, 1 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12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Рабочая</w:t>
            </w:r>
            <w:proofErr w:type="gramEnd"/>
            <w:r>
              <w:rPr>
                <w:color w:val="000000"/>
              </w:rPr>
              <w:t>, 43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13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Рабочая</w:t>
            </w:r>
            <w:proofErr w:type="gramEnd"/>
            <w:r>
              <w:rPr>
                <w:color w:val="000000"/>
              </w:rPr>
              <w:t>, 43а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14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Рабочая</w:t>
            </w:r>
            <w:proofErr w:type="gramEnd"/>
            <w:r>
              <w:rPr>
                <w:color w:val="000000"/>
              </w:rPr>
              <w:t>, 43б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15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Рабочая</w:t>
            </w:r>
            <w:proofErr w:type="gramEnd"/>
            <w:r>
              <w:rPr>
                <w:color w:val="000000"/>
              </w:rPr>
              <w:t>, 43в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16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Рабочая</w:t>
            </w:r>
            <w:proofErr w:type="gramEnd"/>
            <w:r>
              <w:rPr>
                <w:color w:val="000000"/>
              </w:rPr>
              <w:t>, 55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17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Рабочая</w:t>
            </w:r>
            <w:proofErr w:type="gramEnd"/>
            <w:r>
              <w:rPr>
                <w:color w:val="000000"/>
              </w:rPr>
              <w:t>, 59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18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Рабочая</w:t>
            </w:r>
            <w:proofErr w:type="gramEnd"/>
            <w:r>
              <w:rPr>
                <w:color w:val="000000"/>
              </w:rPr>
              <w:t>, 61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19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Рабочая</w:t>
            </w:r>
            <w:proofErr w:type="gramEnd"/>
            <w:r>
              <w:rPr>
                <w:color w:val="000000"/>
              </w:rPr>
              <w:t>, 63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20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Трудовая</w:t>
            </w:r>
            <w:proofErr w:type="gramEnd"/>
            <w:r>
              <w:t>, 40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21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Транспортная</w:t>
            </w:r>
            <w:proofErr w:type="gramEnd"/>
            <w:r>
              <w:t>, 77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22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143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23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145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24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161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25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162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26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165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27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166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28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167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29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168а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30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168б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31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169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32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185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33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211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34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219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35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221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36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231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37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Советская</w:t>
            </w:r>
            <w:proofErr w:type="gramEnd"/>
            <w:r>
              <w:rPr>
                <w:color w:val="000000"/>
              </w:rPr>
              <w:t>, 233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38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Советская</w:t>
            </w:r>
            <w:proofErr w:type="gramEnd"/>
            <w:r>
              <w:rPr>
                <w:color w:val="000000"/>
              </w:rPr>
              <w:t>, 241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lastRenderedPageBreak/>
              <w:t>39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243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40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245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41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247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42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 xml:space="preserve">, 247а 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43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Советская</w:t>
            </w:r>
            <w:proofErr w:type="gramEnd"/>
            <w:r>
              <w:t>, 247б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44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</w:t>
            </w:r>
            <w:proofErr w:type="spellStart"/>
            <w:r>
              <w:t>ул</w:t>
            </w:r>
            <w:proofErr w:type="gramStart"/>
            <w:r>
              <w:t>.О</w:t>
            </w:r>
            <w:proofErr w:type="gramEnd"/>
            <w:r>
              <w:t>ктябрьская</w:t>
            </w:r>
            <w:proofErr w:type="spellEnd"/>
            <w:r>
              <w:t xml:space="preserve">, 1а 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45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ул. </w:t>
            </w:r>
            <w:proofErr w:type="gramStart"/>
            <w:r>
              <w:t>Октябрьская</w:t>
            </w:r>
            <w:proofErr w:type="gramEnd"/>
            <w:r>
              <w:t>, 3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46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gramStart"/>
            <w:r>
              <w:rPr>
                <w:color w:val="000000"/>
              </w:rPr>
              <w:t>Октябрьская</w:t>
            </w:r>
            <w:proofErr w:type="gramEnd"/>
            <w:r>
              <w:rPr>
                <w:color w:val="000000"/>
              </w:rPr>
              <w:t>, 11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47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>многоквартирный жилой дом ул. Островского, 1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48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ул. </w:t>
            </w:r>
            <w:proofErr w:type="spellStart"/>
            <w:r>
              <w:rPr>
                <w:color w:val="000000"/>
              </w:rPr>
              <w:t>Элеваторская</w:t>
            </w:r>
            <w:proofErr w:type="spellEnd"/>
            <w:r>
              <w:rPr>
                <w:color w:val="000000"/>
              </w:rPr>
              <w:t>, 129</w:t>
            </w:r>
          </w:p>
        </w:tc>
      </w:tr>
      <w:tr w:rsidR="00D928D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28DB" w:rsidRDefault="00D928DB" w:rsidP="008845C5">
            <w:pPr>
              <w:jc w:val="both"/>
            </w:pPr>
            <w:r>
              <w:t>49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DB" w:rsidRDefault="00D928DB" w:rsidP="008845C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многоквартирный жилой дом </w:t>
            </w:r>
            <w:proofErr w:type="spellStart"/>
            <w:r>
              <w:rPr>
                <w:color w:val="000000"/>
              </w:rPr>
              <w:t>ул</w:t>
            </w:r>
            <w:proofErr w:type="gramStart"/>
            <w:r>
              <w:rPr>
                <w:color w:val="000000"/>
              </w:rPr>
              <w:t>.О</w:t>
            </w:r>
            <w:proofErr w:type="gramEnd"/>
            <w:r>
              <w:rPr>
                <w:color w:val="000000"/>
              </w:rPr>
              <w:t>ктябрьская</w:t>
            </w:r>
            <w:proofErr w:type="spellEnd"/>
            <w:r>
              <w:rPr>
                <w:color w:val="000000"/>
              </w:rPr>
              <w:t>, 1в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ТСЖ «Заря»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8845C5">
            <w:pPr>
              <w:jc w:val="both"/>
            </w:pPr>
            <w:r>
              <w:t>50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</w:t>
            </w:r>
            <w:proofErr w:type="spellStart"/>
            <w:r>
              <w:rPr>
                <w:color w:val="000000"/>
              </w:rPr>
              <w:t>ул</w:t>
            </w:r>
            <w:proofErr w:type="gramStart"/>
            <w:r>
              <w:rPr>
                <w:color w:val="000000"/>
              </w:rPr>
              <w:t>.Т</w:t>
            </w:r>
            <w:proofErr w:type="gramEnd"/>
            <w:r>
              <w:rPr>
                <w:color w:val="000000"/>
              </w:rPr>
              <w:t>ранспортная</w:t>
            </w:r>
            <w:proofErr w:type="spellEnd"/>
            <w:r>
              <w:rPr>
                <w:color w:val="000000"/>
              </w:rPr>
              <w:t>, 18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8845C5">
            <w:pPr>
              <w:jc w:val="both"/>
            </w:pPr>
            <w:r>
              <w:t>51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</w:t>
            </w:r>
            <w:proofErr w:type="spellStart"/>
            <w:r>
              <w:rPr>
                <w:color w:val="000000"/>
              </w:rPr>
              <w:t>ул</w:t>
            </w:r>
            <w:proofErr w:type="gramStart"/>
            <w:r>
              <w:rPr>
                <w:color w:val="000000"/>
              </w:rPr>
              <w:t>.Т</w:t>
            </w:r>
            <w:proofErr w:type="gramEnd"/>
            <w:r>
              <w:rPr>
                <w:color w:val="000000"/>
              </w:rPr>
              <w:t>ранспортная</w:t>
            </w:r>
            <w:proofErr w:type="spellEnd"/>
            <w:r>
              <w:rPr>
                <w:color w:val="000000"/>
              </w:rPr>
              <w:t>, 20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9F0C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самоуправление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D928DB">
            <w:pPr>
              <w:jc w:val="both"/>
            </w:pPr>
            <w:r>
              <w:t>52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rPr>
                <w:color w:val="000000"/>
              </w:rPr>
              <w:t xml:space="preserve">многоквартирный жилой дом </w:t>
            </w:r>
            <w:proofErr w:type="spellStart"/>
            <w:r>
              <w:rPr>
                <w:color w:val="000000"/>
              </w:rPr>
              <w:t>ул</w:t>
            </w:r>
            <w:proofErr w:type="gramStart"/>
            <w:r>
              <w:rPr>
                <w:color w:val="000000"/>
              </w:rPr>
              <w:t>.Г</w:t>
            </w:r>
            <w:proofErr w:type="gramEnd"/>
            <w:r>
              <w:rPr>
                <w:color w:val="000000"/>
              </w:rPr>
              <w:t>агарина</w:t>
            </w:r>
            <w:proofErr w:type="spellEnd"/>
            <w:r>
              <w:rPr>
                <w:color w:val="000000"/>
              </w:rPr>
              <w:t xml:space="preserve">, 78а/2 </w:t>
            </w:r>
          </w:p>
        </w:tc>
      </w:tr>
      <w:tr w:rsidR="00D928D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28DB" w:rsidRDefault="00D928DB" w:rsidP="00D51A5B">
            <w:pPr>
              <w:jc w:val="both"/>
            </w:pPr>
            <w:r>
              <w:t>53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DB" w:rsidRDefault="00D928DB" w:rsidP="00D928DB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многоквартирный жилой дом ул. в/</w:t>
            </w:r>
            <w:proofErr w:type="gramStart"/>
            <w:r>
              <w:rPr>
                <w:color w:val="000000"/>
              </w:rPr>
              <w:t>г</w:t>
            </w:r>
            <w:proofErr w:type="gramEnd"/>
            <w:r>
              <w:rPr>
                <w:color w:val="000000"/>
              </w:rPr>
              <w:t xml:space="preserve"> 151 №1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D51A5B">
            <w:pPr>
              <w:jc w:val="both"/>
            </w:pPr>
            <w:r>
              <w:t>54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</w:t>
            </w:r>
            <w:proofErr w:type="spellStart"/>
            <w:r>
              <w:t>ул</w:t>
            </w:r>
            <w:proofErr w:type="gramStart"/>
            <w:r>
              <w:t>.К</w:t>
            </w:r>
            <w:proofErr w:type="gramEnd"/>
            <w:r>
              <w:t>оммунистическая</w:t>
            </w:r>
            <w:proofErr w:type="spellEnd"/>
            <w:r>
              <w:t xml:space="preserve">, 138 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D51A5B">
            <w:pPr>
              <w:jc w:val="both"/>
            </w:pPr>
            <w:r>
              <w:t>55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</w:t>
            </w:r>
            <w:proofErr w:type="spellStart"/>
            <w:r>
              <w:t>ул</w:t>
            </w:r>
            <w:proofErr w:type="gramStart"/>
            <w:r>
              <w:t>.Л</w:t>
            </w:r>
            <w:proofErr w:type="gramEnd"/>
            <w:r>
              <w:t>енина</w:t>
            </w:r>
            <w:proofErr w:type="spellEnd"/>
            <w:r>
              <w:t xml:space="preserve">, 1 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D51A5B">
            <w:pPr>
              <w:jc w:val="both"/>
            </w:pPr>
            <w:r>
              <w:t>56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 xml:space="preserve">многоквартирный жилой дом </w:t>
            </w:r>
            <w:proofErr w:type="spellStart"/>
            <w:r>
              <w:t>ул</w:t>
            </w:r>
            <w:proofErr w:type="gramStart"/>
            <w:r>
              <w:t>.Л</w:t>
            </w:r>
            <w:proofErr w:type="gramEnd"/>
            <w:r>
              <w:t>енина</w:t>
            </w:r>
            <w:proofErr w:type="spellEnd"/>
            <w:r>
              <w:t xml:space="preserve">, 3 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D51A5B">
            <w:pPr>
              <w:jc w:val="both"/>
            </w:pPr>
            <w:r>
              <w:t>57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>многоквартирный жилой дом ул. Ленина, 10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D51A5B">
            <w:pPr>
              <w:jc w:val="both"/>
            </w:pPr>
            <w:r>
              <w:t>58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8845C5">
            <w:pPr>
              <w:jc w:val="both"/>
            </w:pPr>
            <w:r>
              <w:t>многоквартирный жилой дом ул. Островского, 1а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D51A5B">
            <w:pPr>
              <w:jc w:val="both"/>
            </w:pPr>
            <w:r>
              <w:t>59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Default="00D51A5B" w:rsidP="008845C5">
            <w:r w:rsidRPr="00CF0991">
              <w:t xml:space="preserve">многоквартирный жилой дом </w:t>
            </w:r>
            <w:proofErr w:type="spellStart"/>
            <w:r w:rsidRPr="00CF0991">
              <w:t>ул</w:t>
            </w:r>
            <w:proofErr w:type="gramStart"/>
            <w:r w:rsidRPr="00CF0991">
              <w:t>.</w:t>
            </w:r>
            <w:r>
              <w:t>О</w:t>
            </w:r>
            <w:proofErr w:type="gramEnd"/>
            <w:r>
              <w:t>ктябрьская</w:t>
            </w:r>
            <w:proofErr w:type="spellEnd"/>
            <w:r>
              <w:t>, 44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8845C5">
            <w:pPr>
              <w:jc w:val="both"/>
            </w:pPr>
            <w:r>
              <w:t>60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Default="00D51A5B" w:rsidP="008845C5">
            <w:r w:rsidRPr="00CF0991">
              <w:t xml:space="preserve">многоквартирный жилой дом </w:t>
            </w:r>
            <w:proofErr w:type="spellStart"/>
            <w:r w:rsidRPr="00CF0991">
              <w:t>ул</w:t>
            </w:r>
            <w:proofErr w:type="gramStart"/>
            <w:r w:rsidRPr="00CF0991">
              <w:t>.</w:t>
            </w:r>
            <w:r>
              <w:t>Р</w:t>
            </w:r>
            <w:proofErr w:type="gramEnd"/>
            <w:r>
              <w:t>абочая</w:t>
            </w:r>
            <w:proofErr w:type="spellEnd"/>
            <w:r>
              <w:t>, 41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8845C5">
            <w:pPr>
              <w:jc w:val="both"/>
            </w:pPr>
            <w:r>
              <w:t>61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Default="00D51A5B" w:rsidP="008845C5">
            <w:r w:rsidRPr="00CF0991">
              <w:t xml:space="preserve">многоквартирный жилой дом </w:t>
            </w:r>
            <w:proofErr w:type="spellStart"/>
            <w:r w:rsidRPr="00CF0991">
              <w:t>ул</w:t>
            </w:r>
            <w:proofErr w:type="gramStart"/>
            <w:r w:rsidRPr="00CF0991">
              <w:t>.</w:t>
            </w:r>
            <w:r>
              <w:t>С</w:t>
            </w:r>
            <w:proofErr w:type="gramEnd"/>
            <w:r>
              <w:t>оветская</w:t>
            </w:r>
            <w:proofErr w:type="spellEnd"/>
            <w:r>
              <w:t>, 164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8845C5">
            <w:pPr>
              <w:jc w:val="both"/>
            </w:pPr>
            <w:r>
              <w:t>62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Default="00D51A5B" w:rsidP="008845C5">
            <w:r w:rsidRPr="00CF0991">
              <w:t xml:space="preserve">многоквартирный жилой дом </w:t>
            </w:r>
            <w:proofErr w:type="spellStart"/>
            <w:r w:rsidRPr="00CF0991">
              <w:t>ул</w:t>
            </w:r>
            <w:proofErr w:type="gramStart"/>
            <w:r w:rsidRPr="00CF0991">
              <w:t>.</w:t>
            </w:r>
            <w:r>
              <w:t>С</w:t>
            </w:r>
            <w:proofErr w:type="gramEnd"/>
            <w:r>
              <w:t>оветская</w:t>
            </w:r>
            <w:proofErr w:type="spellEnd"/>
            <w:r>
              <w:t>, 171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8845C5">
            <w:pPr>
              <w:jc w:val="both"/>
            </w:pPr>
            <w:r>
              <w:t>63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Default="00D51A5B" w:rsidP="008845C5">
            <w:r w:rsidRPr="00CF0991">
              <w:t xml:space="preserve">многоквартирный жилой дом </w:t>
            </w:r>
            <w:proofErr w:type="spellStart"/>
            <w:r w:rsidRPr="00CF0991">
              <w:t>ул</w:t>
            </w:r>
            <w:proofErr w:type="gramStart"/>
            <w:r w:rsidRPr="00CF0991">
              <w:t>.</w:t>
            </w:r>
            <w:r>
              <w:t>С</w:t>
            </w:r>
            <w:proofErr w:type="gramEnd"/>
            <w:r>
              <w:t>оветская</w:t>
            </w:r>
            <w:proofErr w:type="spellEnd"/>
            <w:r>
              <w:t>, 173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8845C5">
            <w:pPr>
              <w:jc w:val="both"/>
            </w:pPr>
            <w:r>
              <w:t>64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Default="00D51A5B" w:rsidP="008845C5">
            <w:r w:rsidRPr="00E8095B">
              <w:t xml:space="preserve">многоквартирный жилой дом </w:t>
            </w:r>
            <w:proofErr w:type="spellStart"/>
            <w:r w:rsidRPr="00E8095B">
              <w:t>ул</w:t>
            </w:r>
            <w:proofErr w:type="gramStart"/>
            <w:r w:rsidRPr="00E8095B">
              <w:t>.С</w:t>
            </w:r>
            <w:proofErr w:type="gramEnd"/>
            <w:r w:rsidRPr="00E8095B">
              <w:t>оветская</w:t>
            </w:r>
            <w:proofErr w:type="spellEnd"/>
            <w:r w:rsidRPr="00E8095B">
              <w:t>, 17</w:t>
            </w:r>
            <w:r>
              <w:t>5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928DB" w:rsidP="008845C5">
            <w:pPr>
              <w:jc w:val="both"/>
            </w:pPr>
            <w:r>
              <w:t>65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Default="00D51A5B" w:rsidP="008845C5">
            <w:r w:rsidRPr="00E8095B">
              <w:t xml:space="preserve">многоквартирный жилой дом </w:t>
            </w:r>
            <w:proofErr w:type="spellStart"/>
            <w:r w:rsidRPr="00E8095B">
              <w:t>ул</w:t>
            </w:r>
            <w:proofErr w:type="gramStart"/>
            <w:r w:rsidRPr="00E8095B">
              <w:t>.С</w:t>
            </w:r>
            <w:proofErr w:type="gramEnd"/>
            <w:r w:rsidRPr="00E8095B">
              <w:t>оветская</w:t>
            </w:r>
            <w:proofErr w:type="spellEnd"/>
            <w:r w:rsidRPr="00E8095B">
              <w:t xml:space="preserve">, </w:t>
            </w:r>
            <w:r>
              <w:t>217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66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Default="00D51A5B" w:rsidP="008845C5">
            <w:r w:rsidRPr="00E8095B">
              <w:t xml:space="preserve">многоквартирный жилой дом </w:t>
            </w:r>
            <w:proofErr w:type="spellStart"/>
            <w:r w:rsidRPr="00E8095B">
              <w:t>ул</w:t>
            </w:r>
            <w:proofErr w:type="gramStart"/>
            <w:r w:rsidRPr="00E8095B">
              <w:t>.С</w:t>
            </w:r>
            <w:proofErr w:type="gramEnd"/>
            <w:r w:rsidRPr="00E8095B">
              <w:t>оветская</w:t>
            </w:r>
            <w:proofErr w:type="spellEnd"/>
            <w:r w:rsidRPr="00E8095B">
              <w:t xml:space="preserve">, </w:t>
            </w:r>
            <w:r>
              <w:t>239а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67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Default="00D51A5B" w:rsidP="008845C5">
            <w:r w:rsidRPr="00F477CD">
              <w:t xml:space="preserve">многоквартирный жилой дом </w:t>
            </w:r>
            <w:proofErr w:type="spellStart"/>
            <w:r w:rsidRPr="00F477CD">
              <w:t>ул</w:t>
            </w:r>
            <w:proofErr w:type="gramStart"/>
            <w:r w:rsidRPr="00F477CD">
              <w:t>.С</w:t>
            </w:r>
            <w:proofErr w:type="gramEnd"/>
            <w:r w:rsidRPr="00F477CD">
              <w:t>оветская</w:t>
            </w:r>
            <w:proofErr w:type="spellEnd"/>
            <w:r w:rsidRPr="00F477CD">
              <w:t xml:space="preserve">, </w:t>
            </w:r>
            <w:r>
              <w:t>363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68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Default="00D51A5B" w:rsidP="008845C5">
            <w:r>
              <w:rPr>
                <w:color w:val="000000"/>
              </w:rPr>
              <w:t xml:space="preserve">многоквартирный жилой дом </w:t>
            </w:r>
            <w:proofErr w:type="spellStart"/>
            <w:r>
              <w:rPr>
                <w:color w:val="000000"/>
              </w:rPr>
              <w:t>ул</w:t>
            </w:r>
            <w:proofErr w:type="gramStart"/>
            <w:r>
              <w:rPr>
                <w:color w:val="000000"/>
              </w:rPr>
              <w:t>.П</w:t>
            </w:r>
            <w:proofErr w:type="gramEnd"/>
            <w:r>
              <w:rPr>
                <w:color w:val="000000"/>
              </w:rPr>
              <w:t>ромышленная</w:t>
            </w:r>
            <w:proofErr w:type="spellEnd"/>
            <w:r>
              <w:rPr>
                <w:color w:val="000000"/>
              </w:rPr>
              <w:t>, 12а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69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Pr="00F477CD" w:rsidRDefault="00D51A5B" w:rsidP="008845C5">
            <w:r w:rsidRPr="00E8095B">
              <w:t xml:space="preserve">многоквартирный жилой дом </w:t>
            </w:r>
            <w:proofErr w:type="spellStart"/>
            <w:r w:rsidRPr="00E8095B">
              <w:t>ул</w:t>
            </w:r>
            <w:proofErr w:type="gramStart"/>
            <w:r w:rsidRPr="00E8095B">
              <w:t>.</w:t>
            </w:r>
            <w:r>
              <w:t>Т</w:t>
            </w:r>
            <w:proofErr w:type="gramEnd"/>
            <w:r>
              <w:t>ранспортная</w:t>
            </w:r>
            <w:proofErr w:type="spellEnd"/>
            <w:r>
              <w:t>, 24а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70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Pr="00F477CD" w:rsidRDefault="00D51A5B" w:rsidP="008845C5">
            <w:r w:rsidRPr="00E8095B">
              <w:t xml:space="preserve">многоквартирный жилой дом </w:t>
            </w:r>
            <w:proofErr w:type="spellStart"/>
            <w:r w:rsidRPr="00E8095B">
              <w:t>ул</w:t>
            </w:r>
            <w:proofErr w:type="gramStart"/>
            <w:r w:rsidRPr="00E8095B">
              <w:t>.</w:t>
            </w:r>
            <w:r>
              <w:t>Э</w:t>
            </w:r>
            <w:proofErr w:type="gramEnd"/>
            <w:r>
              <w:t>леваторская</w:t>
            </w:r>
            <w:proofErr w:type="spellEnd"/>
            <w:r>
              <w:t>, 2а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71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Pr="00E8095B" w:rsidRDefault="00D51A5B" w:rsidP="008845C5">
            <w:r>
              <w:rPr>
                <w:color w:val="000000"/>
              </w:rPr>
              <w:t>многоквартирный жилой дом ул. Мостовая, 20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8845C5">
            <w:pPr>
              <w:jc w:val="both"/>
            </w:pPr>
            <w:r>
              <w:t>72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Default="00D51A5B" w:rsidP="008845C5">
            <w:pPr>
              <w:rPr>
                <w:color w:val="000000"/>
              </w:rPr>
            </w:pPr>
            <w:r>
              <w:t xml:space="preserve">многоквартирный жилой дом ул. </w:t>
            </w:r>
            <w:proofErr w:type="gramStart"/>
            <w:r>
              <w:t>Октябрьская</w:t>
            </w:r>
            <w:proofErr w:type="gramEnd"/>
            <w:r>
              <w:t>, 1в</w:t>
            </w:r>
          </w:p>
        </w:tc>
      </w:tr>
      <w:tr w:rsidR="00D51A5B" w:rsidTr="00E54DDF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73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1A5B" w:rsidRPr="00F477CD" w:rsidRDefault="00D51A5B">
            <w:r>
              <w:t>Муниципальный жилой фонд</w:t>
            </w:r>
          </w:p>
        </w:tc>
      </w:tr>
      <w:tr w:rsidR="00D51A5B" w:rsidTr="00083527">
        <w:trPr>
          <w:trHeight w:val="315"/>
        </w:trPr>
        <w:tc>
          <w:tcPr>
            <w:tcW w:w="7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center"/>
            </w:pPr>
            <w:r>
              <w:t>учреждения соцкультбыта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1.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МКОУ КСШ №1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2.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МКОУ КСШ №2 им. Горького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3.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МКОУ КСШ №3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4.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 xml:space="preserve">МКОУ ДОД Каргатская ДЮСШ 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5.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МКОУ ДОД Каргатский ДШИ Каргатского района НСО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6.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МКДОУ детский сад «Березка»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7.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МКДОУ детский сад «Ручеек»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8.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МКДОУ детский сад «Восход»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lastRenderedPageBreak/>
              <w:t>9.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МКДОУ детский сад «Радуга»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10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МБУК «ДК им. Горького» Каргатского района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11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МБУК "</w:t>
            </w:r>
            <w:proofErr w:type="spellStart"/>
            <w:r>
              <w:t>Межпоселенческая</w:t>
            </w:r>
            <w:proofErr w:type="spellEnd"/>
            <w:r>
              <w:t xml:space="preserve"> библиотека Каргатского района"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12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МО МВД России "Каргатский"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13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ГБУ НСО "Управление ветеринарии Каргатского района"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14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МБУК КДЦ "Юность"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15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ГБУЗ НСО "Каргатская ЦРБ"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16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административные здания по адресу г. Каргат ул. М.Горького д. 36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17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 xml:space="preserve">административные здания по адресу г. Каргат ул. </w:t>
            </w:r>
            <w:proofErr w:type="gramStart"/>
            <w:r>
              <w:t>Советская</w:t>
            </w:r>
            <w:proofErr w:type="gramEnd"/>
            <w:r>
              <w:t xml:space="preserve"> д. 191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18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 xml:space="preserve">административные здания по адресу г. Каргат ул. </w:t>
            </w:r>
            <w:proofErr w:type="gramStart"/>
            <w:r>
              <w:t>Советская</w:t>
            </w:r>
            <w:proofErr w:type="gramEnd"/>
            <w:r>
              <w:t xml:space="preserve"> д. 122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19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 xml:space="preserve">административные здания по адресу г. Каргат ул. </w:t>
            </w:r>
            <w:proofErr w:type="gramStart"/>
            <w:r>
              <w:t>Транспортная</w:t>
            </w:r>
            <w:proofErr w:type="gramEnd"/>
            <w:r>
              <w:t xml:space="preserve"> д. 14</w:t>
            </w:r>
          </w:p>
        </w:tc>
      </w:tr>
      <w:tr w:rsidR="00D51A5B" w:rsidTr="00083527">
        <w:trPr>
          <w:trHeight w:val="315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51A5B" w:rsidRDefault="00D51A5B" w:rsidP="00083527">
            <w:pPr>
              <w:jc w:val="both"/>
            </w:pPr>
            <w:r>
              <w:t>20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A5B" w:rsidRDefault="00D51A5B" w:rsidP="00083527">
            <w:pPr>
              <w:jc w:val="both"/>
            </w:pPr>
            <w:r>
              <w:t>административные здания по адресу г. Каргат ул. Ленина д. 4</w:t>
            </w:r>
          </w:p>
        </w:tc>
      </w:tr>
    </w:tbl>
    <w:p w:rsidR="00AD6EE0" w:rsidRDefault="00AD6EE0" w:rsidP="00AD6EE0"/>
    <w:p w:rsidR="00AD6EE0" w:rsidRPr="00557ED2" w:rsidRDefault="00AD6EE0" w:rsidP="00AD6EE0">
      <w:pPr>
        <w:tabs>
          <w:tab w:val="left" w:pos="2750"/>
        </w:tabs>
      </w:pPr>
    </w:p>
    <w:p w:rsidR="00AD6EE0" w:rsidRPr="005616B2" w:rsidRDefault="00AD6EE0">
      <w:pPr>
        <w:rPr>
          <w:sz w:val="18"/>
          <w:szCs w:val="18"/>
        </w:rPr>
      </w:pPr>
    </w:p>
    <w:sectPr w:rsidR="00AD6EE0" w:rsidRPr="005616B2" w:rsidSect="001A7545">
      <w:pgSz w:w="11906" w:h="16838"/>
      <w:pgMar w:top="1134" w:right="850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267804"/>
    <w:multiLevelType w:val="hybridMultilevel"/>
    <w:tmpl w:val="FA8C5AE0"/>
    <w:lvl w:ilvl="0" w:tplc="635AE880">
      <w:start w:val="2"/>
      <w:numFmt w:val="decimal"/>
      <w:lvlText w:val="%1."/>
      <w:lvlJc w:val="left"/>
      <w:pPr>
        <w:ind w:left="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1">
    <w:nsid w:val="248D6D1F"/>
    <w:multiLevelType w:val="hybridMultilevel"/>
    <w:tmpl w:val="FFBED6D6"/>
    <w:lvl w:ilvl="0" w:tplc="1B0628A8">
      <w:start w:val="1"/>
      <w:numFmt w:val="decimal"/>
      <w:lvlText w:val="%1."/>
      <w:lvlJc w:val="left"/>
      <w:pPr>
        <w:ind w:left="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2">
    <w:nsid w:val="3B683E23"/>
    <w:multiLevelType w:val="hybridMultilevel"/>
    <w:tmpl w:val="22EE64AE"/>
    <w:lvl w:ilvl="0" w:tplc="6BCE46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B56603C"/>
    <w:multiLevelType w:val="multilevel"/>
    <w:tmpl w:val="6C905EF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08"/>
        </w:tabs>
        <w:ind w:left="708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1416"/>
        </w:tabs>
        <w:ind w:left="1416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764"/>
        </w:tabs>
        <w:ind w:left="1764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2472"/>
        </w:tabs>
        <w:ind w:left="2472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2820"/>
        </w:tabs>
        <w:ind w:left="282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3528"/>
        </w:tabs>
        <w:ind w:left="3528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3876"/>
        </w:tabs>
        <w:ind w:left="3876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4584"/>
        </w:tabs>
        <w:ind w:left="4584" w:hanging="1800"/>
      </w:pPr>
    </w:lvl>
  </w:abstractNum>
  <w:abstractNum w:abstractNumId="4">
    <w:nsid w:val="74512931"/>
    <w:multiLevelType w:val="hybridMultilevel"/>
    <w:tmpl w:val="C45442E4"/>
    <w:lvl w:ilvl="0" w:tplc="52B41642">
      <w:start w:val="1"/>
      <w:numFmt w:val="decimal"/>
      <w:lvlText w:val="%1."/>
      <w:lvlJc w:val="left"/>
      <w:pPr>
        <w:ind w:left="7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6" w:hanging="360"/>
      </w:pPr>
    </w:lvl>
    <w:lvl w:ilvl="2" w:tplc="0419001B" w:tentative="1">
      <w:start w:val="1"/>
      <w:numFmt w:val="lowerRoman"/>
      <w:lvlText w:val="%3."/>
      <w:lvlJc w:val="right"/>
      <w:pPr>
        <w:ind w:left="2236" w:hanging="180"/>
      </w:pPr>
    </w:lvl>
    <w:lvl w:ilvl="3" w:tplc="0419000F" w:tentative="1">
      <w:start w:val="1"/>
      <w:numFmt w:val="decimal"/>
      <w:lvlText w:val="%4."/>
      <w:lvlJc w:val="left"/>
      <w:pPr>
        <w:ind w:left="2956" w:hanging="360"/>
      </w:pPr>
    </w:lvl>
    <w:lvl w:ilvl="4" w:tplc="04190019" w:tentative="1">
      <w:start w:val="1"/>
      <w:numFmt w:val="lowerLetter"/>
      <w:lvlText w:val="%5."/>
      <w:lvlJc w:val="left"/>
      <w:pPr>
        <w:ind w:left="3676" w:hanging="360"/>
      </w:pPr>
    </w:lvl>
    <w:lvl w:ilvl="5" w:tplc="0419001B" w:tentative="1">
      <w:start w:val="1"/>
      <w:numFmt w:val="lowerRoman"/>
      <w:lvlText w:val="%6."/>
      <w:lvlJc w:val="right"/>
      <w:pPr>
        <w:ind w:left="4396" w:hanging="180"/>
      </w:pPr>
    </w:lvl>
    <w:lvl w:ilvl="6" w:tplc="0419000F" w:tentative="1">
      <w:start w:val="1"/>
      <w:numFmt w:val="decimal"/>
      <w:lvlText w:val="%7."/>
      <w:lvlJc w:val="left"/>
      <w:pPr>
        <w:ind w:left="5116" w:hanging="360"/>
      </w:pPr>
    </w:lvl>
    <w:lvl w:ilvl="7" w:tplc="04190019" w:tentative="1">
      <w:start w:val="1"/>
      <w:numFmt w:val="lowerLetter"/>
      <w:lvlText w:val="%8."/>
      <w:lvlJc w:val="left"/>
      <w:pPr>
        <w:ind w:left="5836" w:hanging="360"/>
      </w:pPr>
    </w:lvl>
    <w:lvl w:ilvl="8" w:tplc="0419001B" w:tentative="1">
      <w:start w:val="1"/>
      <w:numFmt w:val="lowerRoman"/>
      <w:lvlText w:val="%9."/>
      <w:lvlJc w:val="right"/>
      <w:pPr>
        <w:ind w:left="6556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attachedTemplate r:id="rId1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BBD"/>
    <w:rsid w:val="00087889"/>
    <w:rsid w:val="000947D6"/>
    <w:rsid w:val="000D36D2"/>
    <w:rsid w:val="000F3F34"/>
    <w:rsid w:val="0017393E"/>
    <w:rsid w:val="0017607C"/>
    <w:rsid w:val="0018303B"/>
    <w:rsid w:val="001A7545"/>
    <w:rsid w:val="001B70DB"/>
    <w:rsid w:val="001E49A8"/>
    <w:rsid w:val="001E5486"/>
    <w:rsid w:val="00235D41"/>
    <w:rsid w:val="00270997"/>
    <w:rsid w:val="0027143A"/>
    <w:rsid w:val="00271A8F"/>
    <w:rsid w:val="00281214"/>
    <w:rsid w:val="0028386F"/>
    <w:rsid w:val="002A52AE"/>
    <w:rsid w:val="002A6B57"/>
    <w:rsid w:val="002E7DDF"/>
    <w:rsid w:val="003016C2"/>
    <w:rsid w:val="00310380"/>
    <w:rsid w:val="003634AA"/>
    <w:rsid w:val="00373FFC"/>
    <w:rsid w:val="003802C7"/>
    <w:rsid w:val="003C3FD6"/>
    <w:rsid w:val="003E4C1A"/>
    <w:rsid w:val="004652B4"/>
    <w:rsid w:val="0048547B"/>
    <w:rsid w:val="004A059D"/>
    <w:rsid w:val="004D32BC"/>
    <w:rsid w:val="00525AFA"/>
    <w:rsid w:val="005441BA"/>
    <w:rsid w:val="00545B60"/>
    <w:rsid w:val="005616B2"/>
    <w:rsid w:val="005827B2"/>
    <w:rsid w:val="005E1725"/>
    <w:rsid w:val="00602593"/>
    <w:rsid w:val="00602967"/>
    <w:rsid w:val="006639C0"/>
    <w:rsid w:val="0067397C"/>
    <w:rsid w:val="006955E9"/>
    <w:rsid w:val="006E2778"/>
    <w:rsid w:val="007272B1"/>
    <w:rsid w:val="007323DA"/>
    <w:rsid w:val="007424E2"/>
    <w:rsid w:val="007B466F"/>
    <w:rsid w:val="008439D1"/>
    <w:rsid w:val="00890BCA"/>
    <w:rsid w:val="00925DEE"/>
    <w:rsid w:val="00937676"/>
    <w:rsid w:val="0096062D"/>
    <w:rsid w:val="009F0CC7"/>
    <w:rsid w:val="00A85BBD"/>
    <w:rsid w:val="00A92929"/>
    <w:rsid w:val="00AD6EE0"/>
    <w:rsid w:val="00B8795D"/>
    <w:rsid w:val="00BD5BC9"/>
    <w:rsid w:val="00C774C5"/>
    <w:rsid w:val="00CA06AD"/>
    <w:rsid w:val="00CA1C50"/>
    <w:rsid w:val="00CB3193"/>
    <w:rsid w:val="00CB483A"/>
    <w:rsid w:val="00D11877"/>
    <w:rsid w:val="00D45483"/>
    <w:rsid w:val="00D51A5B"/>
    <w:rsid w:val="00D748B0"/>
    <w:rsid w:val="00D76EB2"/>
    <w:rsid w:val="00D928DB"/>
    <w:rsid w:val="00DB0EBA"/>
    <w:rsid w:val="00DE5A04"/>
    <w:rsid w:val="00E328DC"/>
    <w:rsid w:val="00E338A0"/>
    <w:rsid w:val="00EA1C49"/>
    <w:rsid w:val="00EB37DB"/>
    <w:rsid w:val="00EB4B89"/>
    <w:rsid w:val="00F41D37"/>
    <w:rsid w:val="00F91E04"/>
    <w:rsid w:val="00FC21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6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3193"/>
    <w:pPr>
      <w:ind w:left="720"/>
      <w:contextualSpacing/>
    </w:pPr>
  </w:style>
  <w:style w:type="paragraph" w:customStyle="1" w:styleId="ConsPlusNormal">
    <w:name w:val="ConsPlusNormal"/>
    <w:rsid w:val="00AD6E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4">
    <w:name w:val="Body Text"/>
    <w:basedOn w:val="a"/>
    <w:link w:val="a5"/>
    <w:rsid w:val="0017607C"/>
    <w:pPr>
      <w:jc w:val="center"/>
    </w:pPr>
  </w:style>
  <w:style w:type="character" w:customStyle="1" w:styleId="a5">
    <w:name w:val="Основной текст Знак"/>
    <w:basedOn w:val="a0"/>
    <w:link w:val="a4"/>
    <w:rsid w:val="0017607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51A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51A5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6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3193"/>
    <w:pPr>
      <w:ind w:left="720"/>
      <w:contextualSpacing/>
    </w:pPr>
  </w:style>
  <w:style w:type="paragraph" w:customStyle="1" w:styleId="ConsPlusNormal">
    <w:name w:val="ConsPlusNormal"/>
    <w:rsid w:val="00AD6E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4">
    <w:name w:val="Body Text"/>
    <w:basedOn w:val="a"/>
    <w:link w:val="a5"/>
    <w:rsid w:val="0017607C"/>
    <w:pPr>
      <w:jc w:val="center"/>
    </w:pPr>
  </w:style>
  <w:style w:type="character" w:customStyle="1" w:styleId="a5">
    <w:name w:val="Основной текст Знак"/>
    <w:basedOn w:val="a0"/>
    <w:link w:val="a4"/>
    <w:rsid w:val="0017607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51A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51A5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396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ffice\AppData\Roaming\Microsoft\&#1064;&#1072;&#1073;&#1083;&#1086;&#1085;&#1099;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397642-9A69-46BC-B7E5-F794AEAAC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1</Pages>
  <Words>2619</Words>
  <Characters>14930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</dc:creator>
  <cp:lastModifiedBy>Пользователь</cp:lastModifiedBy>
  <cp:revision>4</cp:revision>
  <cp:lastPrinted>2021-07-01T07:19:00Z</cp:lastPrinted>
  <dcterms:created xsi:type="dcterms:W3CDTF">2021-07-01T07:19:00Z</dcterms:created>
  <dcterms:modified xsi:type="dcterms:W3CDTF">2021-07-06T04:16:00Z</dcterms:modified>
</cp:coreProperties>
</file>